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6C7F88" w:rsidRPr="006C7F88" w14:paraId="68E764B5" w14:textId="77777777" w:rsidTr="00A73575">
        <w:tc>
          <w:tcPr>
            <w:tcW w:w="3600" w:type="dxa"/>
          </w:tcPr>
          <w:p w14:paraId="58BB8530" w14:textId="47945DE2" w:rsidR="00A820AA" w:rsidRPr="00C3476C" w:rsidRDefault="00A820AA" w:rsidP="006C7F88">
            <w:pPr>
              <w:keepNext/>
              <w:keepLines/>
              <w:spacing w:before="240" w:after="120"/>
              <w:outlineLvl w:val="2"/>
            </w:pPr>
            <w:r w:rsidRPr="00A820AA">
              <w:rPr>
                <w:rFonts w:asciiTheme="majorHAnsi" w:hAnsiTheme="majorHAnsi"/>
                <w:b/>
                <w:bCs/>
                <w:color w:val="0070C0"/>
                <w:sz w:val="22"/>
              </w:rPr>
              <w:t>Contact</w:t>
            </w:r>
          </w:p>
          <w:sdt>
            <w:sdtPr>
              <w:rPr>
                <w:b/>
                <w:bCs/>
              </w:rPr>
              <w:id w:val="1717304892"/>
              <w:placeholder>
                <w:docPart w:val="64C77B0DE8234CD9A5A6E3EC150AB606"/>
              </w:placeholder>
              <w:temporary/>
              <w:showingPlcHdr/>
              <w15:appearance w15:val="hidden"/>
            </w:sdtPr>
            <w:sdtEndPr/>
            <w:sdtContent>
              <w:p w14:paraId="518BFD44" w14:textId="77777777" w:rsidR="00A820AA" w:rsidRPr="00E01667" w:rsidRDefault="00A820AA" w:rsidP="00E01667">
                <w:pPr>
                  <w:pStyle w:val="NoSpacing"/>
                  <w:rPr>
                    <w:b/>
                    <w:bCs/>
                  </w:rPr>
                </w:pPr>
                <w:r w:rsidRPr="00E01667">
                  <w:rPr>
                    <w:b/>
                    <w:bCs/>
                  </w:rPr>
                  <w:t>PHONE:</w:t>
                </w:r>
              </w:p>
            </w:sdtContent>
          </w:sdt>
          <w:p w14:paraId="024FE5EE" w14:textId="4DFEF598" w:rsidR="00A820AA" w:rsidRPr="00E01667" w:rsidRDefault="00A820AA" w:rsidP="00E01667">
            <w:pPr>
              <w:pStyle w:val="NoSpacing"/>
            </w:pPr>
            <w:r w:rsidRPr="00E01667">
              <w:t>07434605133</w:t>
            </w:r>
          </w:p>
          <w:p w14:paraId="4E348DE4" w14:textId="77777777" w:rsidR="00A820AA" w:rsidRPr="00E01667" w:rsidRDefault="009474C1" w:rsidP="00E01667">
            <w:pPr>
              <w:pStyle w:val="NoSpacing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425335762"/>
                <w:placeholder>
                  <w:docPart w:val="C7FED7B48EF14305811C23674440C030"/>
                </w:placeholder>
                <w:temporary/>
                <w:showingPlcHdr/>
                <w15:appearance w15:val="hidden"/>
              </w:sdtPr>
              <w:sdtEndPr/>
              <w:sdtContent>
                <w:r w:rsidR="00A820AA" w:rsidRPr="00E01667">
                  <w:rPr>
                    <w:b/>
                    <w:bCs/>
                  </w:rPr>
                  <w:t>EMAIL:</w:t>
                </w:r>
              </w:sdtContent>
            </w:sdt>
          </w:p>
          <w:p w14:paraId="2B6A1B06" w14:textId="07742AF4" w:rsidR="00A820AA" w:rsidRPr="00E01667" w:rsidRDefault="00A820AA" w:rsidP="00E01667">
            <w:pPr>
              <w:pStyle w:val="NoSpacing"/>
            </w:pPr>
            <w:r w:rsidRPr="00E01667">
              <w:t>aaronbeazley@hotmail.co.uk</w:t>
            </w:r>
          </w:p>
          <w:p w14:paraId="7A05548E" w14:textId="02199B5E" w:rsidR="006C7F88" w:rsidRPr="006C7F88" w:rsidRDefault="009474C1" w:rsidP="006C7F88">
            <w:pPr>
              <w:keepNext/>
              <w:keepLines/>
              <w:spacing w:before="240" w:after="120"/>
              <w:outlineLvl w:val="2"/>
              <w:rPr>
                <w:rFonts w:asciiTheme="majorHAnsi" w:eastAsiaTheme="majorEastAsia" w:hAnsiTheme="majorHAnsi" w:cstheme="majorBidi"/>
                <w:b/>
                <w:caps/>
                <w:color w:val="548AB7" w:themeColor="accent1" w:themeShade="BF"/>
                <w:sz w:val="22"/>
                <w:szCs w:val="24"/>
              </w:rPr>
            </w:pPr>
            <w:sdt>
              <w:sdtPr>
                <w:rPr>
                  <w:rFonts w:asciiTheme="majorHAnsi" w:eastAsiaTheme="majorEastAsia" w:hAnsiTheme="majorHAnsi" w:cstheme="majorBidi"/>
                  <w:b/>
                  <w:caps/>
                  <w:color w:val="548AB7" w:themeColor="accent1" w:themeShade="BF"/>
                  <w:sz w:val="22"/>
                  <w:szCs w:val="24"/>
                </w:rPr>
                <w:id w:val="-1711873194"/>
                <w:placeholder>
                  <w:docPart w:val="30428570824044CCBF6643F8215B3B01"/>
                </w:placeholder>
                <w:temporary/>
                <w:showingPlcHdr/>
                <w15:appearance w15:val="hidden"/>
              </w:sdtPr>
              <w:sdtEndPr/>
              <w:sdtContent>
                <w:r w:rsidR="006C7F88" w:rsidRPr="006C7F88">
                  <w:rPr>
                    <w:rFonts w:asciiTheme="majorHAnsi" w:eastAsiaTheme="majorEastAsia" w:hAnsiTheme="majorHAnsi" w:cstheme="majorBidi"/>
                    <w:b/>
                    <w:caps/>
                    <w:color w:val="0070C0"/>
                    <w:sz w:val="22"/>
                    <w:szCs w:val="24"/>
                  </w:rPr>
                  <w:t>Profile</w:t>
                </w:r>
              </w:sdtContent>
            </w:sdt>
          </w:p>
          <w:p w14:paraId="782DD073" w14:textId="0A276917" w:rsidR="001C70A5" w:rsidRPr="00E6092F" w:rsidRDefault="00381EF9" w:rsidP="006C7F88">
            <w:pPr>
              <w:rPr>
                <w:sz w:val="15"/>
                <w:szCs w:val="15"/>
              </w:rPr>
            </w:pPr>
            <w:r w:rsidRPr="00E6092F">
              <w:rPr>
                <w:sz w:val="15"/>
                <w:szCs w:val="15"/>
              </w:rPr>
              <w:t>I pride myself on being determined to succeed</w:t>
            </w:r>
            <w:r w:rsidR="0069518D" w:rsidRPr="00E6092F">
              <w:rPr>
                <w:sz w:val="15"/>
                <w:szCs w:val="15"/>
              </w:rPr>
              <w:t xml:space="preserve"> and create new challenging </w:t>
            </w:r>
            <w:r w:rsidR="00861575" w:rsidRPr="00E6092F">
              <w:rPr>
                <w:sz w:val="15"/>
                <w:szCs w:val="15"/>
              </w:rPr>
              <w:t xml:space="preserve">goals that will enhance my skillset and knowledge within sport </w:t>
            </w:r>
            <w:r w:rsidR="00CC24F4" w:rsidRPr="00E6092F">
              <w:rPr>
                <w:sz w:val="15"/>
                <w:szCs w:val="15"/>
              </w:rPr>
              <w:t xml:space="preserve">and exercise science. My willingness to throw myself into the ‘deep end’ </w:t>
            </w:r>
            <w:r w:rsidR="00577ECA" w:rsidRPr="00E6092F">
              <w:rPr>
                <w:sz w:val="15"/>
                <w:szCs w:val="15"/>
              </w:rPr>
              <w:t>has given me countless opportunities to excel and grow as a person, coach, and mentor to o</w:t>
            </w:r>
            <w:r w:rsidR="00BE2D26" w:rsidRPr="00E6092F">
              <w:rPr>
                <w:sz w:val="15"/>
                <w:szCs w:val="15"/>
              </w:rPr>
              <w:t xml:space="preserve">thers around me. My passion within sport </w:t>
            </w:r>
            <w:r w:rsidR="00C449C2" w:rsidRPr="00E6092F">
              <w:rPr>
                <w:sz w:val="15"/>
                <w:szCs w:val="15"/>
              </w:rPr>
              <w:t xml:space="preserve">science has stemmed from a young age, whereby </w:t>
            </w:r>
            <w:r w:rsidR="007F668F" w:rsidRPr="00E6092F">
              <w:rPr>
                <w:sz w:val="15"/>
                <w:szCs w:val="15"/>
              </w:rPr>
              <w:t xml:space="preserve">I took advantage of the </w:t>
            </w:r>
            <w:r w:rsidR="00DC3376" w:rsidRPr="00E6092F">
              <w:rPr>
                <w:sz w:val="15"/>
                <w:szCs w:val="15"/>
              </w:rPr>
              <w:t>experiences and educational opportunities to enhance my knowledge</w:t>
            </w:r>
            <w:r w:rsidR="00FA255B" w:rsidRPr="00E6092F">
              <w:rPr>
                <w:sz w:val="15"/>
                <w:szCs w:val="15"/>
              </w:rPr>
              <w:t xml:space="preserve">, using every </w:t>
            </w:r>
            <w:r w:rsidR="00732B95" w:rsidRPr="00E6092F">
              <w:rPr>
                <w:sz w:val="15"/>
                <w:szCs w:val="15"/>
              </w:rPr>
              <w:t>experience as a</w:t>
            </w:r>
            <w:r w:rsidR="002C52AD" w:rsidRPr="00E6092F">
              <w:rPr>
                <w:sz w:val="15"/>
                <w:szCs w:val="15"/>
              </w:rPr>
              <w:t xml:space="preserve"> step </w:t>
            </w:r>
            <w:r w:rsidR="00790BD3" w:rsidRPr="00E6092F">
              <w:rPr>
                <w:sz w:val="15"/>
                <w:szCs w:val="15"/>
              </w:rPr>
              <w:t xml:space="preserve">closer to </w:t>
            </w:r>
            <w:r w:rsidR="00CD34CB" w:rsidRPr="00E6092F">
              <w:rPr>
                <w:sz w:val="15"/>
                <w:szCs w:val="15"/>
              </w:rPr>
              <w:t xml:space="preserve">achieve </w:t>
            </w:r>
            <w:r w:rsidR="00790BD3" w:rsidRPr="00E6092F">
              <w:rPr>
                <w:sz w:val="15"/>
                <w:szCs w:val="15"/>
              </w:rPr>
              <w:t xml:space="preserve">effectiveness and expertise. </w:t>
            </w:r>
          </w:p>
          <w:p w14:paraId="51FF81E3" w14:textId="5226BE4D" w:rsidR="00CF154F" w:rsidRPr="00E6092F" w:rsidRDefault="00CF154F" w:rsidP="006C7F88">
            <w:pPr>
              <w:rPr>
                <w:sz w:val="15"/>
                <w:szCs w:val="15"/>
              </w:rPr>
            </w:pPr>
          </w:p>
          <w:p w14:paraId="32916CFB" w14:textId="75C09314" w:rsidR="006C7F88" w:rsidRPr="00E6092F" w:rsidRDefault="00FE55A9" w:rsidP="00A820AA">
            <w:pPr>
              <w:rPr>
                <w:sz w:val="15"/>
                <w:szCs w:val="15"/>
              </w:rPr>
            </w:pPr>
            <w:r w:rsidRPr="00E6092F">
              <w:rPr>
                <w:sz w:val="15"/>
                <w:szCs w:val="15"/>
              </w:rPr>
              <w:t xml:space="preserve">Ultimately, </w:t>
            </w:r>
            <w:r w:rsidR="007F716D" w:rsidRPr="00E6092F">
              <w:rPr>
                <w:sz w:val="15"/>
                <w:szCs w:val="15"/>
              </w:rPr>
              <w:t xml:space="preserve">my skills and personal </w:t>
            </w:r>
            <w:r w:rsidR="002E404F" w:rsidRPr="00E6092F">
              <w:rPr>
                <w:sz w:val="15"/>
                <w:szCs w:val="15"/>
              </w:rPr>
              <w:t>attributes</w:t>
            </w:r>
            <w:r w:rsidR="007F716D" w:rsidRPr="00E6092F">
              <w:rPr>
                <w:sz w:val="15"/>
                <w:szCs w:val="15"/>
              </w:rPr>
              <w:t xml:space="preserve"> have enabled me to impact e</w:t>
            </w:r>
            <w:r w:rsidR="00AF3F2D" w:rsidRPr="00E6092F">
              <w:rPr>
                <w:sz w:val="15"/>
                <w:szCs w:val="15"/>
              </w:rPr>
              <w:t xml:space="preserve">very </w:t>
            </w:r>
            <w:r w:rsidR="00D6240C" w:rsidRPr="00E6092F">
              <w:rPr>
                <w:sz w:val="15"/>
                <w:szCs w:val="15"/>
              </w:rPr>
              <w:t>environment</w:t>
            </w:r>
            <w:r w:rsidR="00AF3F2D" w:rsidRPr="00E6092F">
              <w:rPr>
                <w:sz w:val="15"/>
                <w:szCs w:val="15"/>
              </w:rPr>
              <w:t xml:space="preserve"> </w:t>
            </w:r>
            <w:r w:rsidR="002E404F" w:rsidRPr="00E6092F">
              <w:rPr>
                <w:sz w:val="15"/>
                <w:szCs w:val="15"/>
              </w:rPr>
              <w:t>I am</w:t>
            </w:r>
            <w:r w:rsidR="00AF3F2D" w:rsidRPr="00E6092F">
              <w:rPr>
                <w:sz w:val="15"/>
                <w:szCs w:val="15"/>
              </w:rPr>
              <w:t xml:space="preserve"> placed into, allowing me to</w:t>
            </w:r>
            <w:r w:rsidR="002E404F" w:rsidRPr="00E6092F">
              <w:rPr>
                <w:sz w:val="15"/>
                <w:szCs w:val="15"/>
              </w:rPr>
              <w:t xml:space="preserve"> enhance my interpersonal and intrapersonal characteristics. </w:t>
            </w:r>
            <w:r w:rsidR="00D6240C" w:rsidRPr="00E6092F">
              <w:rPr>
                <w:sz w:val="15"/>
                <w:szCs w:val="15"/>
              </w:rPr>
              <w:t>Coaching, teaching, and helping others achieve goals a</w:t>
            </w:r>
            <w:r w:rsidR="0014656D" w:rsidRPr="00E6092F">
              <w:rPr>
                <w:sz w:val="15"/>
                <w:szCs w:val="15"/>
              </w:rPr>
              <w:t xml:space="preserve">re my aims in life and I am keen to </w:t>
            </w:r>
            <w:r w:rsidR="00CA52E6" w:rsidRPr="00E6092F">
              <w:rPr>
                <w:sz w:val="15"/>
                <w:szCs w:val="15"/>
              </w:rPr>
              <w:t>learn more.</w:t>
            </w:r>
          </w:p>
          <w:p w14:paraId="100E9D86" w14:textId="0753D9F9" w:rsidR="006C7F88" w:rsidRPr="006C7F88" w:rsidRDefault="006C7F88" w:rsidP="006C7F88">
            <w:pPr>
              <w:keepNext/>
              <w:keepLines/>
              <w:spacing w:before="240" w:after="120"/>
              <w:outlineLvl w:val="2"/>
              <w:rPr>
                <w:rFonts w:asciiTheme="majorHAnsi" w:eastAsiaTheme="majorEastAsia" w:hAnsiTheme="majorHAnsi" w:cstheme="majorBidi"/>
                <w:b/>
                <w:caps/>
                <w:color w:val="0070C0"/>
                <w:sz w:val="22"/>
                <w:szCs w:val="24"/>
              </w:rPr>
            </w:pPr>
            <w:r w:rsidRPr="006C7F88">
              <w:rPr>
                <w:rFonts w:asciiTheme="majorHAnsi" w:eastAsiaTheme="majorEastAsia" w:hAnsiTheme="majorHAnsi" w:cstheme="majorBidi"/>
                <w:b/>
                <w:caps/>
                <w:color w:val="0070C0"/>
                <w:sz w:val="22"/>
                <w:szCs w:val="24"/>
              </w:rPr>
              <w:t>Achievements</w:t>
            </w:r>
            <w:r w:rsidR="00731CA5">
              <w:rPr>
                <w:rFonts w:asciiTheme="majorHAnsi" w:eastAsiaTheme="majorEastAsia" w:hAnsiTheme="majorHAnsi" w:cstheme="majorBidi"/>
                <w:b/>
                <w:caps/>
                <w:color w:val="0070C0"/>
                <w:sz w:val="22"/>
                <w:szCs w:val="24"/>
              </w:rPr>
              <w:t xml:space="preserve">, </w:t>
            </w:r>
            <w:r w:rsidR="00E42893">
              <w:rPr>
                <w:rFonts w:asciiTheme="majorHAnsi" w:eastAsiaTheme="majorEastAsia" w:hAnsiTheme="majorHAnsi" w:cstheme="majorBidi"/>
                <w:b/>
                <w:caps/>
                <w:color w:val="0070C0"/>
                <w:sz w:val="22"/>
                <w:szCs w:val="24"/>
              </w:rPr>
              <w:t>HOBBIES,</w:t>
            </w:r>
            <w:r w:rsidR="00731CA5">
              <w:rPr>
                <w:rFonts w:asciiTheme="majorHAnsi" w:eastAsiaTheme="majorEastAsia" w:hAnsiTheme="majorHAnsi" w:cstheme="majorBidi"/>
                <w:b/>
                <w:caps/>
                <w:color w:val="0070C0"/>
                <w:sz w:val="22"/>
                <w:szCs w:val="24"/>
              </w:rPr>
              <w:t xml:space="preserve"> and Interests</w:t>
            </w:r>
          </w:p>
          <w:p w14:paraId="1BBDD25B" w14:textId="2F336F77" w:rsidR="006C7F88" w:rsidRPr="006C7F88" w:rsidRDefault="006C7F88" w:rsidP="006C7F88">
            <w:pPr>
              <w:rPr>
                <w:b/>
                <w:bCs/>
                <w:sz w:val="16"/>
                <w:szCs w:val="16"/>
              </w:rPr>
            </w:pPr>
            <w:r w:rsidRPr="006C7F88">
              <w:rPr>
                <w:b/>
                <w:bCs/>
                <w:sz w:val="16"/>
                <w:szCs w:val="16"/>
              </w:rPr>
              <w:t>Senior Student Leadership &amp; Service Award</w:t>
            </w:r>
            <w:r w:rsidR="00203E8B" w:rsidRPr="00790BD3">
              <w:rPr>
                <w:b/>
                <w:bCs/>
                <w:sz w:val="16"/>
                <w:szCs w:val="16"/>
              </w:rPr>
              <w:t xml:space="preserve"> (SSL</w:t>
            </w:r>
            <w:r w:rsidR="00634DAE" w:rsidRPr="00790BD3">
              <w:rPr>
                <w:b/>
                <w:bCs/>
                <w:sz w:val="16"/>
                <w:szCs w:val="16"/>
              </w:rPr>
              <w:t>S</w:t>
            </w:r>
            <w:r w:rsidR="00203E8B" w:rsidRPr="00790BD3">
              <w:rPr>
                <w:b/>
                <w:bCs/>
                <w:sz w:val="16"/>
                <w:szCs w:val="16"/>
              </w:rPr>
              <w:t>A)</w:t>
            </w:r>
            <w:r w:rsidR="009F0CA4" w:rsidRPr="00790BD3">
              <w:rPr>
                <w:b/>
                <w:bCs/>
                <w:sz w:val="16"/>
                <w:szCs w:val="16"/>
              </w:rPr>
              <w:t xml:space="preserve"> – Gold Award</w:t>
            </w:r>
          </w:p>
          <w:p w14:paraId="5A82EB1E" w14:textId="32BF77A7" w:rsidR="009F0CA4" w:rsidRPr="00B42AB1" w:rsidRDefault="006C7F88" w:rsidP="006C7F88">
            <w:pPr>
              <w:rPr>
                <w:i/>
                <w:iCs/>
                <w:sz w:val="16"/>
                <w:szCs w:val="16"/>
              </w:rPr>
            </w:pPr>
            <w:r w:rsidRPr="007938C3">
              <w:rPr>
                <w:i/>
                <w:iCs/>
                <w:sz w:val="16"/>
                <w:szCs w:val="16"/>
              </w:rPr>
              <w:t>The Long Eaton School, 2017</w:t>
            </w:r>
          </w:p>
          <w:p w14:paraId="7A86EB87" w14:textId="77777777" w:rsidR="006C7F88" w:rsidRPr="006C7F88" w:rsidRDefault="006C7F88" w:rsidP="006C7F88">
            <w:pPr>
              <w:rPr>
                <w:sz w:val="16"/>
                <w:szCs w:val="20"/>
              </w:rPr>
            </w:pPr>
          </w:p>
          <w:p w14:paraId="250694A1" w14:textId="77777777" w:rsidR="006C7F88" w:rsidRPr="006C7F88" w:rsidRDefault="006C7F88" w:rsidP="006C7F88">
            <w:pPr>
              <w:rPr>
                <w:b/>
                <w:bCs/>
                <w:sz w:val="16"/>
                <w:szCs w:val="20"/>
              </w:rPr>
            </w:pPr>
            <w:r w:rsidRPr="006C7F88">
              <w:rPr>
                <w:b/>
                <w:bCs/>
                <w:sz w:val="16"/>
                <w:szCs w:val="20"/>
              </w:rPr>
              <w:t>National Citizen Service</w:t>
            </w:r>
          </w:p>
          <w:p w14:paraId="08809E43" w14:textId="53E294D6" w:rsidR="006C7F88" w:rsidRPr="007938C3" w:rsidRDefault="006C7F88" w:rsidP="006C7F88">
            <w:pPr>
              <w:rPr>
                <w:i/>
                <w:iCs/>
                <w:sz w:val="16"/>
                <w:szCs w:val="20"/>
              </w:rPr>
            </w:pPr>
            <w:r w:rsidRPr="007938C3">
              <w:rPr>
                <w:i/>
                <w:iCs/>
                <w:sz w:val="16"/>
                <w:szCs w:val="20"/>
              </w:rPr>
              <w:t>NCS 2016</w:t>
            </w:r>
          </w:p>
          <w:p w14:paraId="3674C529" w14:textId="38BC938E" w:rsidR="007678BF" w:rsidRDefault="007678BF" w:rsidP="006C7F88">
            <w:pPr>
              <w:rPr>
                <w:sz w:val="16"/>
                <w:szCs w:val="20"/>
              </w:rPr>
            </w:pPr>
          </w:p>
          <w:p w14:paraId="35758A60" w14:textId="0F058B32" w:rsidR="007678BF" w:rsidRDefault="007678BF" w:rsidP="006C7F88">
            <w:pPr>
              <w:rPr>
                <w:b/>
                <w:bCs/>
                <w:sz w:val="16"/>
                <w:szCs w:val="20"/>
              </w:rPr>
            </w:pPr>
            <w:r w:rsidRPr="00CF5BAD">
              <w:rPr>
                <w:b/>
                <w:bCs/>
                <w:sz w:val="16"/>
                <w:szCs w:val="20"/>
              </w:rPr>
              <w:t xml:space="preserve">Completing </w:t>
            </w:r>
            <w:r w:rsidR="00CF5BAD" w:rsidRPr="00CF5BAD">
              <w:rPr>
                <w:b/>
                <w:bCs/>
                <w:sz w:val="16"/>
                <w:szCs w:val="20"/>
              </w:rPr>
              <w:t>Dissertation</w:t>
            </w:r>
          </w:p>
          <w:p w14:paraId="62B9C013" w14:textId="765E1A9B" w:rsidR="00CF5BAD" w:rsidRDefault="00CF5BAD" w:rsidP="006C7F88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I </w:t>
            </w:r>
            <w:r w:rsidR="00611CD8">
              <w:rPr>
                <w:sz w:val="16"/>
                <w:szCs w:val="20"/>
              </w:rPr>
              <w:t>analyzed</w:t>
            </w:r>
            <w:r>
              <w:rPr>
                <w:sz w:val="16"/>
                <w:szCs w:val="20"/>
              </w:rPr>
              <w:t xml:space="preserve"> the effectiveness and expertise of </w:t>
            </w:r>
            <w:r w:rsidR="00611CD8">
              <w:rPr>
                <w:sz w:val="16"/>
                <w:szCs w:val="20"/>
              </w:rPr>
              <w:t xml:space="preserve">strength and conditioning coaches, </w:t>
            </w:r>
            <w:r w:rsidR="002B09CB">
              <w:rPr>
                <w:sz w:val="16"/>
                <w:szCs w:val="20"/>
              </w:rPr>
              <w:t>highlighting sociocultural challenges they face during their career.</w:t>
            </w:r>
          </w:p>
          <w:p w14:paraId="132F9D74" w14:textId="24B82968" w:rsidR="00B42AB1" w:rsidRDefault="00B42AB1" w:rsidP="006C7F88">
            <w:pPr>
              <w:rPr>
                <w:sz w:val="16"/>
                <w:szCs w:val="20"/>
              </w:rPr>
            </w:pPr>
          </w:p>
          <w:p w14:paraId="48195272" w14:textId="707CD226" w:rsidR="00B42AB1" w:rsidRDefault="00EA3A78" w:rsidP="006C7F88">
            <w:pPr>
              <w:rPr>
                <w:b/>
                <w:bCs/>
                <w:sz w:val="16"/>
                <w:szCs w:val="20"/>
              </w:rPr>
            </w:pPr>
            <w:r w:rsidRPr="00EA3A78">
              <w:rPr>
                <w:b/>
                <w:bCs/>
                <w:sz w:val="16"/>
                <w:szCs w:val="20"/>
              </w:rPr>
              <w:t xml:space="preserve">Sport </w:t>
            </w:r>
            <w:r>
              <w:rPr>
                <w:b/>
                <w:bCs/>
                <w:sz w:val="16"/>
                <w:szCs w:val="20"/>
              </w:rPr>
              <w:t>e</w:t>
            </w:r>
            <w:r w:rsidRPr="00EA3A78">
              <w:rPr>
                <w:b/>
                <w:bCs/>
                <w:sz w:val="16"/>
                <w:szCs w:val="20"/>
              </w:rPr>
              <w:t>nthusiast</w:t>
            </w:r>
          </w:p>
          <w:p w14:paraId="1A0E1D1B" w14:textId="24E4BFAF" w:rsidR="00413B1C" w:rsidRPr="00413B1C" w:rsidRDefault="00EA3A78" w:rsidP="006C7F88">
            <w:pPr>
              <w:rPr>
                <w:sz w:val="16"/>
                <w:szCs w:val="16"/>
              </w:rPr>
            </w:pPr>
            <w:r w:rsidRPr="00413B1C">
              <w:rPr>
                <w:sz w:val="16"/>
                <w:szCs w:val="16"/>
              </w:rPr>
              <w:t>League experience in rugby</w:t>
            </w:r>
            <w:r w:rsidR="00240E02" w:rsidRPr="00413B1C">
              <w:rPr>
                <w:sz w:val="16"/>
                <w:szCs w:val="16"/>
              </w:rPr>
              <w:t xml:space="preserve"> and </w:t>
            </w:r>
            <w:r w:rsidRPr="00413B1C">
              <w:rPr>
                <w:sz w:val="16"/>
                <w:szCs w:val="16"/>
              </w:rPr>
              <w:t>football</w:t>
            </w:r>
            <w:r w:rsidR="00240E02" w:rsidRPr="00413B1C">
              <w:rPr>
                <w:sz w:val="16"/>
                <w:szCs w:val="16"/>
              </w:rPr>
              <w:t xml:space="preserve">. </w:t>
            </w:r>
            <w:r w:rsidR="00F901FC" w:rsidRPr="00413B1C">
              <w:rPr>
                <w:sz w:val="16"/>
                <w:szCs w:val="16"/>
              </w:rPr>
              <w:t xml:space="preserve">Playing experience and knowledge in cricket, dodgeball, </w:t>
            </w:r>
            <w:r w:rsidR="007D0829" w:rsidRPr="00413B1C">
              <w:rPr>
                <w:sz w:val="16"/>
                <w:szCs w:val="16"/>
              </w:rPr>
              <w:t>tennis, athletics, netball</w:t>
            </w:r>
            <w:r w:rsidR="00C20CCF" w:rsidRPr="00413B1C">
              <w:rPr>
                <w:sz w:val="16"/>
                <w:szCs w:val="16"/>
              </w:rPr>
              <w:t>.</w:t>
            </w:r>
          </w:p>
          <w:p w14:paraId="1F10D98C" w14:textId="77777777" w:rsidR="00E01667" w:rsidRDefault="00E01667" w:rsidP="006C7F88">
            <w:pPr>
              <w:rPr>
                <w:b/>
                <w:bCs/>
                <w:color w:val="0070C0"/>
                <w:sz w:val="22"/>
              </w:rPr>
            </w:pPr>
          </w:p>
          <w:p w14:paraId="6F9D661F" w14:textId="7DE6ECA1" w:rsidR="006C7F88" w:rsidRDefault="002C31BB" w:rsidP="006C7F88">
            <w:pPr>
              <w:rPr>
                <w:b/>
                <w:bCs/>
                <w:color w:val="0070C0"/>
                <w:sz w:val="22"/>
              </w:rPr>
            </w:pPr>
            <w:r w:rsidRPr="002C31BB">
              <w:rPr>
                <w:b/>
                <w:bCs/>
                <w:color w:val="0070C0"/>
                <w:sz w:val="22"/>
              </w:rPr>
              <w:t>SKILLS</w:t>
            </w:r>
          </w:p>
          <w:p w14:paraId="56ECC39E" w14:textId="25B95A5E" w:rsidR="00CA52E6" w:rsidRPr="002D754C" w:rsidRDefault="00275EB0" w:rsidP="002D754C">
            <w:pPr>
              <w:rPr>
                <w:b/>
                <w:bCs/>
                <w:sz w:val="16"/>
                <w:szCs w:val="16"/>
              </w:rPr>
            </w:pPr>
            <w:r w:rsidRPr="002D754C">
              <w:rPr>
                <w:sz w:val="16"/>
                <w:szCs w:val="16"/>
              </w:rPr>
              <w:t>Passionate</w:t>
            </w:r>
            <w:r w:rsidR="006069F1">
              <w:rPr>
                <w:sz w:val="16"/>
                <w:szCs w:val="16"/>
              </w:rPr>
              <w:t xml:space="preserve"> and </w:t>
            </w:r>
            <w:r w:rsidR="00E44B5B">
              <w:rPr>
                <w:sz w:val="16"/>
                <w:szCs w:val="16"/>
              </w:rPr>
              <w:t>‘can do’ attitude</w:t>
            </w:r>
          </w:p>
          <w:p w14:paraId="7FFD2E9E" w14:textId="77777777" w:rsidR="00275EB0" w:rsidRPr="002D754C" w:rsidRDefault="00275EB0" w:rsidP="002D754C">
            <w:pPr>
              <w:rPr>
                <w:b/>
                <w:bCs/>
                <w:sz w:val="16"/>
                <w:szCs w:val="16"/>
              </w:rPr>
            </w:pPr>
            <w:r w:rsidRPr="002D754C">
              <w:rPr>
                <w:sz w:val="16"/>
                <w:szCs w:val="16"/>
              </w:rPr>
              <w:t>Organized</w:t>
            </w:r>
          </w:p>
          <w:p w14:paraId="65842D8C" w14:textId="77777777" w:rsidR="00275EB0" w:rsidRPr="002D754C" w:rsidRDefault="0077012B" w:rsidP="002D754C">
            <w:pPr>
              <w:rPr>
                <w:b/>
                <w:bCs/>
                <w:sz w:val="16"/>
                <w:szCs w:val="16"/>
              </w:rPr>
            </w:pPr>
            <w:r w:rsidRPr="002D754C">
              <w:rPr>
                <w:sz w:val="16"/>
                <w:szCs w:val="16"/>
              </w:rPr>
              <w:t>Excellent communication</w:t>
            </w:r>
          </w:p>
          <w:p w14:paraId="4F504AE2" w14:textId="77777777" w:rsidR="0077012B" w:rsidRDefault="00CC6C3C" w:rsidP="002D754C">
            <w:pPr>
              <w:rPr>
                <w:sz w:val="16"/>
                <w:szCs w:val="16"/>
              </w:rPr>
            </w:pPr>
            <w:r w:rsidRPr="002D754C">
              <w:rPr>
                <w:sz w:val="16"/>
                <w:szCs w:val="16"/>
              </w:rPr>
              <w:t>Previous coaching experience</w:t>
            </w:r>
          </w:p>
          <w:p w14:paraId="37C8FB4F" w14:textId="4A5C77A6" w:rsidR="004913B2" w:rsidRPr="002D754C" w:rsidRDefault="004913B2" w:rsidP="002D754C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Experience in video analysis </w:t>
            </w:r>
          </w:p>
          <w:p w14:paraId="2E2CDADB" w14:textId="4C29855A" w:rsidR="00CC6C3C" w:rsidRPr="002D754C" w:rsidRDefault="00CC6C3C" w:rsidP="002D754C">
            <w:pPr>
              <w:rPr>
                <w:b/>
                <w:bCs/>
                <w:sz w:val="16"/>
                <w:szCs w:val="16"/>
              </w:rPr>
            </w:pPr>
            <w:r w:rsidRPr="002D754C">
              <w:rPr>
                <w:sz w:val="16"/>
                <w:szCs w:val="16"/>
              </w:rPr>
              <w:t>Enthusiastic</w:t>
            </w:r>
            <w:r w:rsidR="00685244">
              <w:rPr>
                <w:sz w:val="16"/>
                <w:szCs w:val="16"/>
              </w:rPr>
              <w:t>, confident</w:t>
            </w:r>
          </w:p>
          <w:p w14:paraId="047C88D5" w14:textId="3BF25DCD" w:rsidR="00E041C6" w:rsidRDefault="008A63D8" w:rsidP="002D754C">
            <w:pPr>
              <w:rPr>
                <w:sz w:val="16"/>
                <w:szCs w:val="16"/>
              </w:rPr>
            </w:pPr>
            <w:r w:rsidRPr="002D754C">
              <w:rPr>
                <w:sz w:val="16"/>
                <w:szCs w:val="16"/>
              </w:rPr>
              <w:t>Perform under pressure</w:t>
            </w:r>
          </w:p>
          <w:p w14:paraId="3F12060E" w14:textId="77777777" w:rsidR="00DE27EC" w:rsidRDefault="006069F1" w:rsidP="002D75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ICT skills</w:t>
            </w:r>
          </w:p>
          <w:p w14:paraId="6BE58621" w14:textId="77777777" w:rsidR="00E50801" w:rsidRDefault="00E50801" w:rsidP="002D75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Ability to use initiative</w:t>
            </w:r>
          </w:p>
          <w:p w14:paraId="1E47B77C" w14:textId="77777777" w:rsidR="00413B1C" w:rsidRDefault="00D53B1A" w:rsidP="002D75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Willingness to succeed and develop</w:t>
            </w:r>
          </w:p>
          <w:p w14:paraId="09E8CDC9" w14:textId="77777777" w:rsidR="00413B1C" w:rsidRDefault="00413B1C" w:rsidP="002D75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Sound knowledge of health and fitness industry</w:t>
            </w:r>
          </w:p>
          <w:p w14:paraId="5660F79F" w14:textId="665249D2" w:rsidR="00E01667" w:rsidRPr="00D75C40" w:rsidRDefault="00E01667" w:rsidP="002D75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Open minded</w:t>
            </w:r>
          </w:p>
        </w:tc>
        <w:tc>
          <w:tcPr>
            <w:tcW w:w="720" w:type="dxa"/>
          </w:tcPr>
          <w:p w14:paraId="61087C74" w14:textId="77777777" w:rsidR="006C7F88" w:rsidRPr="006C7F88" w:rsidRDefault="006C7F88" w:rsidP="006C7F88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1B3DF964" w14:textId="77777777" w:rsidR="004145C7" w:rsidRDefault="006C7F88" w:rsidP="006C7F88">
            <w:pPr>
              <w:pStyle w:val="NoSpacing"/>
              <w:rPr>
                <w:b/>
                <w:bCs/>
                <w:sz w:val="36"/>
                <w:szCs w:val="44"/>
              </w:rPr>
            </w:pPr>
            <w:r>
              <w:rPr>
                <w:b/>
                <w:bCs/>
                <w:sz w:val="36"/>
                <w:szCs w:val="44"/>
              </w:rPr>
              <w:t>AARON BEAZLEY</w:t>
            </w:r>
          </w:p>
          <w:p w14:paraId="4C9D611C" w14:textId="47E25DDC" w:rsidR="00A820AA" w:rsidRPr="00A820AA" w:rsidRDefault="00E11AFF" w:rsidP="006C7F88">
            <w:pPr>
              <w:pStyle w:val="NoSpacing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G</w:t>
            </w:r>
            <w:r w:rsidR="006C7F88" w:rsidRPr="006C7F88">
              <w:rPr>
                <w:sz w:val="22"/>
                <w:szCs w:val="28"/>
              </w:rPr>
              <w:t>raduate</w:t>
            </w:r>
            <w:r w:rsidR="006C7F88">
              <w:rPr>
                <w:sz w:val="22"/>
                <w:szCs w:val="28"/>
              </w:rPr>
              <w:t xml:space="preserve"> </w:t>
            </w:r>
          </w:p>
          <w:p w14:paraId="5ADB9555" w14:textId="77777777" w:rsidR="00E03ED5" w:rsidRDefault="00E03ED5" w:rsidP="00E76DA3">
            <w:pPr>
              <w:pStyle w:val="NoSpacing"/>
              <w:rPr>
                <w:b/>
                <w:bCs/>
                <w:color w:val="0070C0"/>
                <w:sz w:val="22"/>
              </w:rPr>
            </w:pPr>
          </w:p>
          <w:p w14:paraId="4420516A" w14:textId="692C2FF8" w:rsidR="00E76DA3" w:rsidRDefault="00E76DA3" w:rsidP="007E037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  <w:color w:val="0070C0"/>
                <w:sz w:val="22"/>
              </w:rPr>
              <w:t>EDUCATION</w:t>
            </w:r>
          </w:p>
          <w:p w14:paraId="56C2EA22" w14:textId="77777777" w:rsidR="00381883" w:rsidRDefault="00381883" w:rsidP="00381883">
            <w:pPr>
              <w:pStyle w:val="NoSpacing"/>
              <w:rPr>
                <w:b/>
                <w:bCs/>
              </w:rPr>
            </w:pPr>
            <w:r w:rsidRPr="00467E41">
              <w:rPr>
                <w:b/>
                <w:bCs/>
              </w:rPr>
              <w:t>MSc Strength and Conditioning</w:t>
            </w:r>
          </w:p>
          <w:p w14:paraId="0E9CF29F" w14:textId="77777777" w:rsidR="00381883" w:rsidRDefault="00381883" w:rsidP="00381883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Loughborough University</w:t>
            </w:r>
          </w:p>
          <w:p w14:paraId="36147030" w14:textId="77777777" w:rsidR="00381883" w:rsidRPr="005709DD" w:rsidRDefault="00381883" w:rsidP="00381883">
            <w:pPr>
              <w:pStyle w:val="NoSpacing"/>
              <w:rPr>
                <w:sz w:val="16"/>
                <w:szCs w:val="20"/>
              </w:rPr>
            </w:pPr>
            <w:r w:rsidRPr="005709DD">
              <w:rPr>
                <w:sz w:val="16"/>
                <w:szCs w:val="20"/>
              </w:rPr>
              <w:t>Current (2021-2022)</w:t>
            </w:r>
          </w:p>
          <w:p w14:paraId="4920C4A4" w14:textId="22BC498B" w:rsidR="00381883" w:rsidRPr="005709DD" w:rsidRDefault="00572ECA" w:rsidP="00381883">
            <w:pPr>
              <w:pStyle w:val="NoSpacing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Development in areas like injury prevention, </w:t>
            </w:r>
            <w:r w:rsidR="003F1396">
              <w:rPr>
                <w:sz w:val="16"/>
                <w:szCs w:val="20"/>
              </w:rPr>
              <w:t xml:space="preserve">applied S&amp;C science, and neuromuscular activation </w:t>
            </w:r>
            <w:r w:rsidR="006543B6">
              <w:rPr>
                <w:sz w:val="16"/>
                <w:szCs w:val="20"/>
              </w:rPr>
              <w:t>have allowed</w:t>
            </w:r>
            <w:r w:rsidR="003F1396">
              <w:rPr>
                <w:sz w:val="16"/>
                <w:szCs w:val="20"/>
              </w:rPr>
              <w:t xml:space="preserve"> me to put practical</w:t>
            </w:r>
            <w:r w:rsidR="00155035">
              <w:rPr>
                <w:sz w:val="16"/>
                <w:szCs w:val="20"/>
              </w:rPr>
              <w:t xml:space="preserve">, </w:t>
            </w:r>
            <w:r w:rsidR="003F1396">
              <w:rPr>
                <w:sz w:val="16"/>
                <w:szCs w:val="20"/>
              </w:rPr>
              <w:t xml:space="preserve">scientific knowledge into my S&amp;C coaching practice. </w:t>
            </w:r>
          </w:p>
          <w:p w14:paraId="0AA428EE" w14:textId="77777777" w:rsidR="00381883" w:rsidRDefault="00381883" w:rsidP="007E0374">
            <w:pPr>
              <w:pStyle w:val="NoSpacing"/>
              <w:rPr>
                <w:b/>
                <w:bCs/>
              </w:rPr>
            </w:pPr>
          </w:p>
          <w:p w14:paraId="5BE0B4E4" w14:textId="731F1637" w:rsidR="007E0374" w:rsidRPr="007E0374" w:rsidRDefault="007E0374" w:rsidP="007E0374">
            <w:pPr>
              <w:pStyle w:val="NoSpacing"/>
              <w:rPr>
                <w:b/>
                <w:bCs/>
              </w:rPr>
            </w:pPr>
            <w:r w:rsidRPr="007E0374">
              <w:rPr>
                <w:b/>
                <w:bCs/>
              </w:rPr>
              <w:t>BSc Sport Science and Coaching</w:t>
            </w:r>
          </w:p>
          <w:p w14:paraId="56886705" w14:textId="77777777" w:rsidR="007E0374" w:rsidRPr="007E0374" w:rsidRDefault="007E0374" w:rsidP="007E0374">
            <w:pPr>
              <w:pStyle w:val="NoSpacing"/>
              <w:rPr>
                <w:b/>
                <w:bCs/>
              </w:rPr>
            </w:pPr>
            <w:r w:rsidRPr="007E0374">
              <w:rPr>
                <w:b/>
                <w:bCs/>
              </w:rPr>
              <w:t>Nottingham Trent University</w:t>
            </w:r>
          </w:p>
          <w:p w14:paraId="49E4FCA3" w14:textId="44622540" w:rsidR="007E0374" w:rsidRPr="005709DD" w:rsidRDefault="007E0374" w:rsidP="007E0374">
            <w:pPr>
              <w:pStyle w:val="NoSpacing"/>
              <w:rPr>
                <w:i/>
                <w:iCs/>
                <w:sz w:val="16"/>
                <w:szCs w:val="20"/>
              </w:rPr>
            </w:pPr>
            <w:r w:rsidRPr="005709DD">
              <w:rPr>
                <w:i/>
                <w:iCs/>
                <w:sz w:val="16"/>
                <w:szCs w:val="20"/>
              </w:rPr>
              <w:t xml:space="preserve">2019- </w:t>
            </w:r>
            <w:r w:rsidR="00807450" w:rsidRPr="005709DD">
              <w:rPr>
                <w:i/>
                <w:iCs/>
                <w:sz w:val="16"/>
                <w:szCs w:val="20"/>
              </w:rPr>
              <w:t>2021: Second Class Honors (1st Division)</w:t>
            </w:r>
          </w:p>
          <w:p w14:paraId="4F53154E" w14:textId="3C67D545" w:rsidR="00751EE9" w:rsidRPr="00381883" w:rsidRDefault="007E0374" w:rsidP="007E0374">
            <w:pPr>
              <w:pStyle w:val="NoSpacing"/>
              <w:rPr>
                <w:sz w:val="16"/>
                <w:szCs w:val="20"/>
              </w:rPr>
            </w:pPr>
            <w:r w:rsidRPr="005709DD">
              <w:rPr>
                <w:sz w:val="16"/>
                <w:szCs w:val="20"/>
              </w:rPr>
              <w:t>Modules included all aspects of sport science. Psychology, physiology</w:t>
            </w:r>
            <w:r w:rsidR="005B522E">
              <w:rPr>
                <w:sz w:val="16"/>
                <w:szCs w:val="20"/>
              </w:rPr>
              <w:t xml:space="preserve"> (including </w:t>
            </w:r>
            <w:r w:rsidR="005B522E" w:rsidRPr="005709DD">
              <w:rPr>
                <w:sz w:val="16"/>
                <w:szCs w:val="20"/>
              </w:rPr>
              <w:t>strength power and endurance</w:t>
            </w:r>
            <w:r w:rsidR="005B522E">
              <w:rPr>
                <w:sz w:val="16"/>
                <w:szCs w:val="20"/>
              </w:rPr>
              <w:t>)</w:t>
            </w:r>
            <w:r w:rsidRPr="005709DD">
              <w:rPr>
                <w:sz w:val="16"/>
                <w:szCs w:val="20"/>
              </w:rPr>
              <w:t xml:space="preserve">, biomechanics, and observational analysis. </w:t>
            </w:r>
          </w:p>
          <w:p w14:paraId="18FEFA7B" w14:textId="77777777" w:rsidR="007E0374" w:rsidRPr="007E0374" w:rsidRDefault="007E0374" w:rsidP="007E0374">
            <w:pPr>
              <w:pStyle w:val="NoSpacing"/>
            </w:pPr>
          </w:p>
          <w:p w14:paraId="08DC0D57" w14:textId="77777777" w:rsidR="007E0374" w:rsidRPr="007E0374" w:rsidRDefault="007E0374" w:rsidP="007E0374">
            <w:pPr>
              <w:pStyle w:val="NoSpacing"/>
              <w:rPr>
                <w:b/>
                <w:bCs/>
              </w:rPr>
            </w:pPr>
            <w:r w:rsidRPr="007E0374">
              <w:rPr>
                <w:b/>
                <w:bCs/>
              </w:rPr>
              <w:t>The Long Eaton School (16+)</w:t>
            </w:r>
          </w:p>
          <w:p w14:paraId="7CF86F1C" w14:textId="77777777" w:rsidR="007E0374" w:rsidRPr="005709DD" w:rsidRDefault="007E0374" w:rsidP="007E0374">
            <w:pPr>
              <w:pStyle w:val="NoSpacing"/>
              <w:rPr>
                <w:i/>
                <w:iCs/>
                <w:sz w:val="16"/>
                <w:szCs w:val="20"/>
              </w:rPr>
            </w:pPr>
            <w:r w:rsidRPr="005709DD">
              <w:rPr>
                <w:i/>
                <w:iCs/>
                <w:sz w:val="16"/>
                <w:szCs w:val="20"/>
              </w:rPr>
              <w:t>2017- 2019</w:t>
            </w:r>
          </w:p>
          <w:p w14:paraId="572D4C9B" w14:textId="77777777" w:rsidR="007E0374" w:rsidRPr="005709DD" w:rsidRDefault="007E0374" w:rsidP="007E0374">
            <w:pPr>
              <w:pStyle w:val="NoSpacing"/>
              <w:rPr>
                <w:sz w:val="16"/>
                <w:szCs w:val="20"/>
              </w:rPr>
            </w:pPr>
            <w:r w:rsidRPr="005709DD">
              <w:rPr>
                <w:sz w:val="16"/>
                <w:szCs w:val="20"/>
              </w:rPr>
              <w:t>Sport and Physical Activity – Distinction*</w:t>
            </w:r>
          </w:p>
          <w:p w14:paraId="7FE0AF05" w14:textId="77777777" w:rsidR="007E0374" w:rsidRPr="005709DD" w:rsidRDefault="007E0374" w:rsidP="007E0374">
            <w:pPr>
              <w:pStyle w:val="NoSpacing"/>
              <w:rPr>
                <w:sz w:val="16"/>
                <w:szCs w:val="20"/>
              </w:rPr>
            </w:pPr>
            <w:r w:rsidRPr="005709DD">
              <w:rPr>
                <w:sz w:val="16"/>
                <w:szCs w:val="20"/>
              </w:rPr>
              <w:t>Applied Business – Distinction</w:t>
            </w:r>
          </w:p>
          <w:p w14:paraId="69A7556A" w14:textId="77777777" w:rsidR="007E0374" w:rsidRPr="005709DD" w:rsidRDefault="007E0374" w:rsidP="007E0374">
            <w:pPr>
              <w:pStyle w:val="NoSpacing"/>
              <w:rPr>
                <w:sz w:val="16"/>
                <w:szCs w:val="20"/>
              </w:rPr>
            </w:pPr>
            <w:r w:rsidRPr="005709DD">
              <w:rPr>
                <w:sz w:val="16"/>
                <w:szCs w:val="20"/>
              </w:rPr>
              <w:t>Applied Science – Merit</w:t>
            </w:r>
          </w:p>
          <w:p w14:paraId="5384B46D" w14:textId="77777777" w:rsidR="007E0374" w:rsidRPr="007E0374" w:rsidRDefault="007E0374" w:rsidP="007E0374">
            <w:pPr>
              <w:pStyle w:val="NoSpacing"/>
            </w:pPr>
          </w:p>
          <w:p w14:paraId="250A892C" w14:textId="77777777" w:rsidR="007E0374" w:rsidRPr="007E0374" w:rsidRDefault="007E0374" w:rsidP="007E0374">
            <w:pPr>
              <w:pStyle w:val="NoSpacing"/>
              <w:rPr>
                <w:b/>
                <w:bCs/>
              </w:rPr>
            </w:pPr>
            <w:r w:rsidRPr="007E0374">
              <w:rPr>
                <w:b/>
                <w:bCs/>
              </w:rPr>
              <w:t>The Long Eaton School</w:t>
            </w:r>
          </w:p>
          <w:p w14:paraId="203D3314" w14:textId="77777777" w:rsidR="007E0374" w:rsidRPr="005709DD" w:rsidRDefault="007E0374" w:rsidP="007E0374">
            <w:pPr>
              <w:pStyle w:val="NoSpacing"/>
              <w:rPr>
                <w:i/>
                <w:iCs/>
                <w:sz w:val="16"/>
                <w:szCs w:val="20"/>
              </w:rPr>
            </w:pPr>
            <w:r w:rsidRPr="005709DD">
              <w:rPr>
                <w:i/>
                <w:iCs/>
                <w:sz w:val="16"/>
                <w:szCs w:val="20"/>
              </w:rPr>
              <w:t>2011- 2016</w:t>
            </w:r>
          </w:p>
          <w:p w14:paraId="66DD54CA" w14:textId="77777777" w:rsidR="007E0374" w:rsidRPr="005709DD" w:rsidRDefault="007E0374" w:rsidP="007E0374">
            <w:pPr>
              <w:pStyle w:val="NoSpacing"/>
              <w:rPr>
                <w:sz w:val="16"/>
                <w:szCs w:val="20"/>
              </w:rPr>
            </w:pPr>
            <w:r w:rsidRPr="005709DD">
              <w:rPr>
                <w:sz w:val="16"/>
                <w:szCs w:val="20"/>
              </w:rPr>
              <w:t>Mathematics – C</w:t>
            </w:r>
          </w:p>
          <w:p w14:paraId="540AB102" w14:textId="77777777" w:rsidR="007E0374" w:rsidRPr="005709DD" w:rsidRDefault="007E0374" w:rsidP="007E0374">
            <w:pPr>
              <w:pStyle w:val="NoSpacing"/>
              <w:rPr>
                <w:sz w:val="16"/>
                <w:szCs w:val="20"/>
              </w:rPr>
            </w:pPr>
            <w:r w:rsidRPr="005709DD">
              <w:rPr>
                <w:sz w:val="16"/>
                <w:szCs w:val="20"/>
              </w:rPr>
              <w:t>English Language – C</w:t>
            </w:r>
          </w:p>
          <w:p w14:paraId="39357B95" w14:textId="77777777" w:rsidR="007E0374" w:rsidRPr="005709DD" w:rsidRDefault="007E0374" w:rsidP="007E0374">
            <w:pPr>
              <w:pStyle w:val="NoSpacing"/>
              <w:rPr>
                <w:sz w:val="16"/>
                <w:szCs w:val="20"/>
              </w:rPr>
            </w:pPr>
            <w:r w:rsidRPr="005709DD">
              <w:rPr>
                <w:sz w:val="16"/>
                <w:szCs w:val="20"/>
              </w:rPr>
              <w:t>Science – C</w:t>
            </w:r>
          </w:p>
          <w:p w14:paraId="1BCCD80B" w14:textId="53D2E582" w:rsidR="007E0374" w:rsidRPr="005709DD" w:rsidRDefault="007E0374" w:rsidP="007E0374">
            <w:pPr>
              <w:pStyle w:val="NoSpacing"/>
              <w:rPr>
                <w:sz w:val="16"/>
                <w:szCs w:val="20"/>
              </w:rPr>
            </w:pPr>
            <w:r w:rsidRPr="005709DD">
              <w:rPr>
                <w:sz w:val="16"/>
                <w:szCs w:val="20"/>
              </w:rPr>
              <w:t>Physical Education – B</w:t>
            </w:r>
          </w:p>
          <w:p w14:paraId="52FA1349" w14:textId="77777777" w:rsidR="007E0374" w:rsidRDefault="007E0374" w:rsidP="007E0374">
            <w:pPr>
              <w:pStyle w:val="NoSpacing"/>
            </w:pPr>
          </w:p>
          <w:p w14:paraId="309F8947" w14:textId="20015DB7" w:rsidR="007E0374" w:rsidRPr="007E0374" w:rsidRDefault="007E0374" w:rsidP="007E0374">
            <w:pPr>
              <w:pStyle w:val="NoSpacing"/>
              <w:rPr>
                <w:b/>
                <w:bCs/>
                <w:color w:val="0070C0"/>
                <w:sz w:val="22"/>
              </w:rPr>
            </w:pPr>
            <w:r w:rsidRPr="007E0374">
              <w:rPr>
                <w:b/>
                <w:bCs/>
                <w:color w:val="0070C0"/>
                <w:sz w:val="22"/>
              </w:rPr>
              <w:t>WORK EXPEREINCE</w:t>
            </w:r>
          </w:p>
          <w:p w14:paraId="249EB42D" w14:textId="22C7566B" w:rsidR="002F0834" w:rsidRDefault="00355151" w:rsidP="007E037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Loughborough Sport </w:t>
            </w:r>
            <w:r w:rsidR="002F0834">
              <w:rPr>
                <w:b/>
                <w:bCs/>
              </w:rPr>
              <w:t>BUCS Women’s Rugby</w:t>
            </w:r>
            <w:r w:rsidR="00D46C4A">
              <w:rPr>
                <w:b/>
                <w:bCs/>
              </w:rPr>
              <w:t xml:space="preserve"> &amp; Basketball</w:t>
            </w:r>
            <w:r w:rsidR="002F0834">
              <w:rPr>
                <w:b/>
                <w:bCs/>
              </w:rPr>
              <w:t xml:space="preserve"> S&amp;C</w:t>
            </w:r>
            <w:r w:rsidR="009474C1">
              <w:rPr>
                <w:b/>
                <w:bCs/>
              </w:rPr>
              <w:t xml:space="preserve"> Coach</w:t>
            </w:r>
          </w:p>
          <w:p w14:paraId="12A3416A" w14:textId="2C48ADA0" w:rsidR="005C5A0A" w:rsidRDefault="00F81927" w:rsidP="00F81927">
            <w:pPr>
              <w:pStyle w:val="NoSpacing"/>
              <w:rPr>
                <w:sz w:val="16"/>
                <w:szCs w:val="16"/>
              </w:rPr>
            </w:pPr>
            <w:r w:rsidRPr="005E0615">
              <w:rPr>
                <w:sz w:val="16"/>
                <w:szCs w:val="16"/>
              </w:rPr>
              <w:t xml:space="preserve">My roles consisted </w:t>
            </w:r>
            <w:r w:rsidR="005E0615" w:rsidRPr="005E0615">
              <w:rPr>
                <w:sz w:val="16"/>
                <w:szCs w:val="16"/>
              </w:rPr>
              <w:t>of</w:t>
            </w:r>
            <w:r w:rsidRPr="005E0615">
              <w:rPr>
                <w:sz w:val="16"/>
                <w:szCs w:val="16"/>
              </w:rPr>
              <w:t xml:space="preserve"> delivery of S&amp;C </w:t>
            </w:r>
            <w:r w:rsidR="005E0615" w:rsidRPr="005E0615">
              <w:rPr>
                <w:sz w:val="16"/>
                <w:szCs w:val="16"/>
              </w:rPr>
              <w:t>warmups</w:t>
            </w:r>
            <w:r w:rsidRPr="005E0615">
              <w:rPr>
                <w:sz w:val="16"/>
                <w:szCs w:val="16"/>
              </w:rPr>
              <w:t xml:space="preserve"> for weekly training and game days</w:t>
            </w:r>
            <w:r w:rsidR="00DB6592" w:rsidRPr="005E0615">
              <w:rPr>
                <w:sz w:val="16"/>
                <w:szCs w:val="16"/>
              </w:rPr>
              <w:t>, p</w:t>
            </w:r>
            <w:r w:rsidRPr="005E0615">
              <w:rPr>
                <w:sz w:val="16"/>
                <w:szCs w:val="16"/>
              </w:rPr>
              <w:t>rogramming</w:t>
            </w:r>
            <w:r w:rsidR="00CA07B2" w:rsidRPr="005E0615">
              <w:rPr>
                <w:sz w:val="16"/>
                <w:szCs w:val="16"/>
              </w:rPr>
              <w:t xml:space="preserve"> periodized</w:t>
            </w:r>
            <w:r w:rsidRPr="005E0615">
              <w:rPr>
                <w:sz w:val="16"/>
                <w:szCs w:val="16"/>
              </w:rPr>
              <w:t xml:space="preserve"> </w:t>
            </w:r>
            <w:r w:rsidR="00DB6592" w:rsidRPr="005E0615">
              <w:rPr>
                <w:sz w:val="16"/>
                <w:szCs w:val="16"/>
              </w:rPr>
              <w:t>monthly gym sessions</w:t>
            </w:r>
            <w:r w:rsidR="00CA07B2" w:rsidRPr="005E0615">
              <w:rPr>
                <w:sz w:val="16"/>
                <w:szCs w:val="16"/>
              </w:rPr>
              <w:t>, effective and sport specific testing</w:t>
            </w:r>
            <w:r w:rsidR="003B669C" w:rsidRPr="005E0615">
              <w:rPr>
                <w:sz w:val="16"/>
                <w:szCs w:val="16"/>
              </w:rPr>
              <w:t>, and d</w:t>
            </w:r>
            <w:r w:rsidRPr="005E0615">
              <w:rPr>
                <w:sz w:val="16"/>
                <w:szCs w:val="16"/>
              </w:rPr>
              <w:t>eveloping relationships with relevant stakeholders in Loughborough Spor</w:t>
            </w:r>
            <w:r w:rsidR="003B669C" w:rsidRPr="005E0615">
              <w:rPr>
                <w:sz w:val="16"/>
                <w:szCs w:val="16"/>
              </w:rPr>
              <w:t xml:space="preserve">t. </w:t>
            </w:r>
          </w:p>
          <w:p w14:paraId="4402BEE8" w14:textId="77777777" w:rsidR="00BF78AE" w:rsidRDefault="00BF78AE" w:rsidP="00F81927">
            <w:pPr>
              <w:pStyle w:val="NoSpacing"/>
              <w:rPr>
                <w:sz w:val="16"/>
                <w:szCs w:val="16"/>
              </w:rPr>
            </w:pPr>
          </w:p>
          <w:p w14:paraId="3B8407D5" w14:textId="5CBCB9CD" w:rsidR="00BF78AE" w:rsidRDefault="001D0E19" w:rsidP="00F81927">
            <w:pPr>
              <w:pStyle w:val="NoSpacing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Loughborough Sport</w:t>
            </w:r>
            <w:r w:rsidR="00776F1B">
              <w:rPr>
                <w:b/>
                <w:bCs/>
                <w:szCs w:val="18"/>
              </w:rPr>
              <w:t xml:space="preserve"> Women’s Rugby</w:t>
            </w:r>
            <w:r>
              <w:rPr>
                <w:b/>
                <w:bCs/>
                <w:szCs w:val="18"/>
              </w:rPr>
              <w:t xml:space="preserve"> COE</w:t>
            </w:r>
            <w:r w:rsidR="00776F1B">
              <w:rPr>
                <w:b/>
                <w:bCs/>
                <w:szCs w:val="18"/>
              </w:rPr>
              <w:t xml:space="preserve"> (u18s Pathway)</w:t>
            </w:r>
          </w:p>
          <w:p w14:paraId="692C4211" w14:textId="14F6CA01" w:rsidR="00776F1B" w:rsidRPr="00776F1B" w:rsidRDefault="00776F1B" w:rsidP="00F81927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Working alongside expert coaches </w:t>
            </w:r>
            <w:r w:rsidR="00355151">
              <w:rPr>
                <w:sz w:val="16"/>
                <w:szCs w:val="16"/>
              </w:rPr>
              <w:t xml:space="preserve">in the development of talented athletes </w:t>
            </w:r>
            <w:r w:rsidR="00CD679D">
              <w:rPr>
                <w:sz w:val="16"/>
                <w:szCs w:val="16"/>
              </w:rPr>
              <w:t>into the Loughborough Lightening program</w:t>
            </w:r>
            <w:r w:rsidR="00B804A1">
              <w:rPr>
                <w:sz w:val="16"/>
                <w:szCs w:val="16"/>
              </w:rPr>
              <w:t xml:space="preserve">. </w:t>
            </w:r>
          </w:p>
          <w:p w14:paraId="3C049793" w14:textId="77777777" w:rsidR="0060774E" w:rsidRDefault="0060774E" w:rsidP="007E0374">
            <w:pPr>
              <w:pStyle w:val="NoSpacing"/>
              <w:rPr>
                <w:b/>
                <w:bCs/>
              </w:rPr>
            </w:pPr>
          </w:p>
          <w:p w14:paraId="73623EBC" w14:textId="19A07711" w:rsidR="007E0374" w:rsidRPr="007E0374" w:rsidRDefault="007E0374" w:rsidP="007E0374">
            <w:pPr>
              <w:pStyle w:val="NoSpacing"/>
              <w:rPr>
                <w:b/>
                <w:bCs/>
              </w:rPr>
            </w:pPr>
            <w:r w:rsidRPr="007E0374">
              <w:rPr>
                <w:b/>
                <w:bCs/>
              </w:rPr>
              <w:t>Sport Science and Coaching (BSc)</w:t>
            </w:r>
          </w:p>
          <w:p w14:paraId="1B0D9940" w14:textId="526CCBFA" w:rsidR="007E0374" w:rsidRPr="005709DD" w:rsidRDefault="008F19B3" w:rsidP="007E0374">
            <w:pPr>
              <w:pStyle w:val="NoSpacing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C</w:t>
            </w:r>
            <w:r w:rsidR="007E0374" w:rsidRPr="005709DD">
              <w:rPr>
                <w:sz w:val="16"/>
                <w:szCs w:val="20"/>
              </w:rPr>
              <w:t>hildren sport camps, weekly group coaching, and effective session planning sessions were included.</w:t>
            </w:r>
          </w:p>
          <w:p w14:paraId="163765FF" w14:textId="77777777" w:rsidR="007E0374" w:rsidRPr="007E0374" w:rsidRDefault="007E0374" w:rsidP="007E0374">
            <w:pPr>
              <w:pStyle w:val="NoSpacing"/>
            </w:pPr>
          </w:p>
          <w:p w14:paraId="6650A48D" w14:textId="77777777" w:rsidR="007E0374" w:rsidRPr="007E0374" w:rsidRDefault="007E0374" w:rsidP="007E0374">
            <w:pPr>
              <w:pStyle w:val="NoSpacing"/>
              <w:rPr>
                <w:b/>
                <w:bCs/>
              </w:rPr>
            </w:pPr>
            <w:r w:rsidRPr="007E0374">
              <w:rPr>
                <w:b/>
                <w:bCs/>
              </w:rPr>
              <w:t>Senior Student Leadership &amp; Service Award (SSLSA) – Gold Award</w:t>
            </w:r>
          </w:p>
          <w:p w14:paraId="3EC5A8EA" w14:textId="4AB0953F" w:rsidR="007E0374" w:rsidRPr="005709DD" w:rsidRDefault="007E0374" w:rsidP="007E0374">
            <w:pPr>
              <w:pStyle w:val="NoSpacing"/>
              <w:rPr>
                <w:sz w:val="16"/>
                <w:szCs w:val="20"/>
              </w:rPr>
            </w:pPr>
            <w:r w:rsidRPr="005709DD">
              <w:rPr>
                <w:sz w:val="16"/>
                <w:szCs w:val="20"/>
              </w:rPr>
              <w:t xml:space="preserve">Completed 40 hours of leadership and service in physical education. Assisted multiple PE teachers in coaching groups of students and administrative assistance.  </w:t>
            </w:r>
          </w:p>
          <w:p w14:paraId="3FEDDDDE" w14:textId="77777777" w:rsidR="007E0374" w:rsidRPr="007E0374" w:rsidRDefault="007E0374" w:rsidP="007E0374">
            <w:pPr>
              <w:pStyle w:val="NoSpacing"/>
            </w:pPr>
          </w:p>
          <w:p w14:paraId="236564B8" w14:textId="77777777" w:rsidR="007E0374" w:rsidRPr="007E0374" w:rsidRDefault="007E0374" w:rsidP="007E0374">
            <w:pPr>
              <w:pStyle w:val="NoSpacing"/>
              <w:rPr>
                <w:b/>
                <w:bCs/>
              </w:rPr>
            </w:pPr>
            <w:r w:rsidRPr="007E0374">
              <w:rPr>
                <w:b/>
                <w:bCs/>
              </w:rPr>
              <w:t>Harrington Arms</w:t>
            </w:r>
          </w:p>
          <w:p w14:paraId="03D59CDF" w14:textId="55317B38" w:rsidR="007E0374" w:rsidRPr="005709DD" w:rsidRDefault="007E0374" w:rsidP="007E0374">
            <w:pPr>
              <w:pStyle w:val="NoSpacing"/>
              <w:rPr>
                <w:i/>
                <w:iCs/>
                <w:sz w:val="16"/>
                <w:szCs w:val="20"/>
              </w:rPr>
            </w:pPr>
            <w:r w:rsidRPr="005709DD">
              <w:rPr>
                <w:i/>
                <w:iCs/>
                <w:sz w:val="16"/>
                <w:szCs w:val="20"/>
              </w:rPr>
              <w:t>2019</w:t>
            </w:r>
            <w:r w:rsidR="000A6C7A" w:rsidRPr="005709DD">
              <w:rPr>
                <w:i/>
                <w:iCs/>
                <w:sz w:val="16"/>
                <w:szCs w:val="20"/>
              </w:rPr>
              <w:t xml:space="preserve"> – C</w:t>
            </w:r>
            <w:r w:rsidRPr="005709DD">
              <w:rPr>
                <w:i/>
                <w:iCs/>
                <w:sz w:val="16"/>
                <w:szCs w:val="20"/>
              </w:rPr>
              <w:t>urrent</w:t>
            </w:r>
          </w:p>
          <w:p w14:paraId="490C72CA" w14:textId="1D2A6168" w:rsidR="007E0374" w:rsidRPr="005709DD" w:rsidRDefault="007E0374" w:rsidP="007E0374">
            <w:pPr>
              <w:pStyle w:val="NoSpacing"/>
              <w:rPr>
                <w:sz w:val="16"/>
                <w:szCs w:val="20"/>
              </w:rPr>
            </w:pPr>
            <w:r w:rsidRPr="005709DD">
              <w:rPr>
                <w:sz w:val="16"/>
                <w:szCs w:val="20"/>
              </w:rPr>
              <w:t xml:space="preserve">Working as front of house and barman allowed me to work on my customer service skills and organizational qualities.  </w:t>
            </w:r>
          </w:p>
          <w:p w14:paraId="72C0B5FF" w14:textId="1ABE8F48" w:rsidR="00E03ED5" w:rsidRPr="00E03ED5" w:rsidRDefault="003E459A" w:rsidP="00E03ED5">
            <w:pPr>
              <w:keepNext/>
              <w:keepLines/>
              <w:pBdr>
                <w:bottom w:val="single" w:sz="8" w:space="1" w:color="94B6D2" w:themeColor="accent1"/>
              </w:pBdr>
              <w:spacing w:before="240" w:after="120"/>
              <w:outlineLvl w:val="1"/>
              <w:rPr>
                <w:rFonts w:asciiTheme="majorHAnsi" w:eastAsiaTheme="majorEastAsia" w:hAnsiTheme="majorHAnsi" w:cstheme="majorBidi"/>
                <w:b/>
                <w:bCs/>
                <w:caps/>
                <w:sz w:val="22"/>
                <w:szCs w:val="26"/>
              </w:rPr>
            </w:pPr>
            <w:r w:rsidRPr="00E03ED5">
              <w:rPr>
                <w:rFonts w:asciiTheme="majorHAnsi" w:eastAsiaTheme="majorEastAsia" w:hAnsiTheme="majorHAnsi" w:cstheme="majorBidi"/>
                <w:b/>
                <w:bCs/>
                <w:caps/>
                <w:noProof/>
                <w:color w:val="0070C0"/>
                <w:sz w:val="22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3371A4" wp14:editId="44A52160">
                      <wp:simplePos x="0" y="0"/>
                      <wp:positionH relativeFrom="column">
                        <wp:posOffset>2112645</wp:posOffset>
                      </wp:positionH>
                      <wp:positionV relativeFrom="paragraph">
                        <wp:posOffset>363855</wp:posOffset>
                      </wp:positionV>
                      <wp:extent cx="2038985" cy="1914525"/>
                      <wp:effectExtent l="0" t="0" r="0" b="952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8985" cy="1914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53A008" w14:textId="77777777" w:rsidR="00E03ED5" w:rsidRPr="004B3CCE" w:rsidRDefault="00E03ED5" w:rsidP="00E03ED5">
                                  <w:pPr>
                                    <w:pStyle w:val="NoSpacing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B3CCE">
                                    <w:rPr>
                                      <w:b/>
                                      <w:bCs/>
                                    </w:rPr>
                                    <w:t>British Dodgeball Level 2 Coaching Qualification</w:t>
                                  </w:r>
                                </w:p>
                                <w:p w14:paraId="5B2F1CC9" w14:textId="77777777" w:rsidR="00E03ED5" w:rsidRPr="00935B41" w:rsidRDefault="00E03ED5" w:rsidP="00E03ED5">
                                  <w:pPr>
                                    <w:pStyle w:val="NoSpacing"/>
                                    <w:rPr>
                                      <w:i/>
                                      <w:iCs/>
                                      <w:sz w:val="16"/>
                                      <w:szCs w:val="20"/>
                                    </w:rPr>
                                  </w:pPr>
                                  <w:r w:rsidRPr="00935B41">
                                    <w:rPr>
                                      <w:i/>
                                      <w:iCs/>
                                      <w:sz w:val="16"/>
                                      <w:szCs w:val="20"/>
                                    </w:rPr>
                                    <w:t>November 2017</w:t>
                                  </w:r>
                                </w:p>
                                <w:p w14:paraId="3970289B" w14:textId="77777777" w:rsidR="00E03ED5" w:rsidRPr="004B3CCE" w:rsidRDefault="00E03ED5" w:rsidP="00E03ED5">
                                  <w:pPr>
                                    <w:pStyle w:val="NoSpacing"/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  <w:p w14:paraId="1ED29721" w14:textId="77777777" w:rsidR="00E03ED5" w:rsidRPr="004B3CCE" w:rsidRDefault="00E03ED5" w:rsidP="00E03ED5">
                                  <w:pPr>
                                    <w:pStyle w:val="NoSpacing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B3CCE">
                                    <w:rPr>
                                      <w:b/>
                                      <w:bCs/>
                                    </w:rPr>
                                    <w:t>Level 1 Award in Coaching Football (QCF)</w:t>
                                  </w:r>
                                </w:p>
                                <w:p w14:paraId="0FFC9825" w14:textId="2F9864A9" w:rsidR="00E03ED5" w:rsidRPr="00935B41" w:rsidRDefault="00E03ED5" w:rsidP="00E03ED5">
                                  <w:pPr>
                                    <w:pStyle w:val="NoSpacing"/>
                                    <w:rPr>
                                      <w:i/>
                                      <w:iCs/>
                                      <w:sz w:val="16"/>
                                      <w:szCs w:val="20"/>
                                    </w:rPr>
                                  </w:pPr>
                                  <w:r w:rsidRPr="00935B41">
                                    <w:rPr>
                                      <w:i/>
                                      <w:iCs/>
                                      <w:sz w:val="16"/>
                                      <w:szCs w:val="20"/>
                                    </w:rPr>
                                    <w:t>June 2016</w:t>
                                  </w:r>
                                </w:p>
                                <w:p w14:paraId="045A81E9" w14:textId="1F368B4F" w:rsidR="00227F68" w:rsidRDefault="00227F68" w:rsidP="00E03ED5">
                                  <w:pPr>
                                    <w:pStyle w:val="NoSpacing"/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  <w:p w14:paraId="0A8B0A01" w14:textId="3E924A7D" w:rsidR="00227F68" w:rsidRPr="00227F68" w:rsidRDefault="00227F68" w:rsidP="00E03ED5">
                                  <w:pPr>
                                    <w:pStyle w:val="NoSpacing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27F68">
                                    <w:rPr>
                                      <w:b/>
                                      <w:bCs/>
                                    </w:rPr>
                                    <w:t>FA Safeguarding and First Aid</w:t>
                                  </w:r>
                                </w:p>
                                <w:p w14:paraId="68657E08" w14:textId="77777777" w:rsidR="00E03ED5" w:rsidRDefault="00E03ED5" w:rsidP="00E03ED5"/>
                                <w:p w14:paraId="7336727E" w14:textId="55A15060" w:rsidR="009325FD" w:rsidRDefault="009325FD" w:rsidP="00E03ED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UKSCA and </w:t>
                                  </w:r>
                                  <w:r w:rsidR="00881F68">
                                    <w:rPr>
                                      <w:b/>
                                      <w:bCs/>
                                    </w:rPr>
                                    <w:t>CSCS</w:t>
                                  </w:r>
                                  <w:r w:rsidR="0025694A">
                                    <w:rPr>
                                      <w:b/>
                                      <w:bCs/>
                                    </w:rPr>
                                    <w:t xml:space="preserve"> accreditation</w:t>
                                  </w:r>
                                </w:p>
                                <w:p w14:paraId="04D4C153" w14:textId="59A05390" w:rsidR="0025694A" w:rsidRPr="0025694A" w:rsidRDefault="0025694A" w:rsidP="00E03ED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Aim to be </w:t>
                                  </w:r>
                                  <w:r w:rsidR="002A7EC1">
                                    <w:rPr>
                                      <w:sz w:val="16"/>
                                      <w:szCs w:val="16"/>
                                    </w:rPr>
                                    <w:t>accredited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by end </w:t>
                                  </w:r>
                                  <w:r w:rsidR="002A7EC1">
                                    <w:rPr>
                                      <w:sz w:val="16"/>
                                      <w:szCs w:val="16"/>
                                    </w:rPr>
                                    <w:t>of 2022</w:t>
                                  </w:r>
                                </w:p>
                                <w:p w14:paraId="24FBDA53" w14:textId="73C7F15A" w:rsidR="004C48E0" w:rsidRPr="00935B41" w:rsidRDefault="004C48E0" w:rsidP="00E03ED5">
                                  <w:pPr>
                                    <w:rPr>
                                      <w:sz w:val="16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3371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6.35pt;margin-top:28.65pt;width:160.55pt;height:15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" fillcolor="white [3201]" stroked="f" strokeweight=".5pt">
                      <v:textbox>
                        <w:txbxContent>
                          <w:p w14:paraId="1853A008" w14:textId="77777777" w:rsidR="00E03ED5" w:rsidRPr="004B3CCE" w:rsidRDefault="00E03ED5" w:rsidP="00E03ED5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4B3CCE">
                              <w:rPr>
                                <w:b/>
                                <w:bCs/>
                              </w:rPr>
                              <w:t>British Dodgeball Level 2 Coaching Qualification</w:t>
                            </w:r>
                          </w:p>
                          <w:p w14:paraId="5B2F1CC9" w14:textId="77777777" w:rsidR="00E03ED5" w:rsidRPr="00935B41" w:rsidRDefault="00E03ED5" w:rsidP="00E03ED5">
                            <w:pPr>
                              <w:pStyle w:val="NoSpacing"/>
                              <w:rPr>
                                <w:i/>
                                <w:iCs/>
                                <w:sz w:val="16"/>
                                <w:szCs w:val="20"/>
                              </w:rPr>
                            </w:pPr>
                            <w:r w:rsidRPr="00935B41">
                              <w:rPr>
                                <w:i/>
                                <w:iCs/>
                                <w:sz w:val="16"/>
                                <w:szCs w:val="20"/>
                              </w:rPr>
                              <w:t>November 2017</w:t>
                            </w:r>
                          </w:p>
                          <w:p w14:paraId="3970289B" w14:textId="77777777" w:rsidR="00E03ED5" w:rsidRPr="004B3CCE" w:rsidRDefault="00E03ED5" w:rsidP="00E03ED5">
                            <w:pPr>
                              <w:pStyle w:val="NoSpacing"/>
                              <w:rPr>
                                <w:i/>
                                <w:iCs/>
                              </w:rPr>
                            </w:pPr>
                          </w:p>
                          <w:p w14:paraId="1ED29721" w14:textId="77777777" w:rsidR="00E03ED5" w:rsidRPr="004B3CCE" w:rsidRDefault="00E03ED5" w:rsidP="00E03ED5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4B3CCE">
                              <w:rPr>
                                <w:b/>
                                <w:bCs/>
                              </w:rPr>
                              <w:t>Level 1 Award in Coaching Football (QCF)</w:t>
                            </w:r>
                          </w:p>
                          <w:p w14:paraId="0FFC9825" w14:textId="2F9864A9" w:rsidR="00E03ED5" w:rsidRPr="00935B41" w:rsidRDefault="00E03ED5" w:rsidP="00E03ED5">
                            <w:pPr>
                              <w:pStyle w:val="NoSpacing"/>
                              <w:rPr>
                                <w:i/>
                                <w:iCs/>
                                <w:sz w:val="16"/>
                                <w:szCs w:val="20"/>
                              </w:rPr>
                            </w:pPr>
                            <w:r w:rsidRPr="00935B41">
                              <w:rPr>
                                <w:i/>
                                <w:iCs/>
                                <w:sz w:val="16"/>
                                <w:szCs w:val="20"/>
                              </w:rPr>
                              <w:t>June 2016</w:t>
                            </w:r>
                          </w:p>
                          <w:p w14:paraId="045A81E9" w14:textId="1F368B4F" w:rsidR="00227F68" w:rsidRDefault="00227F68" w:rsidP="00E03ED5">
                            <w:pPr>
                              <w:pStyle w:val="NoSpacing"/>
                              <w:rPr>
                                <w:i/>
                                <w:iCs/>
                              </w:rPr>
                            </w:pPr>
                          </w:p>
                          <w:p w14:paraId="0A8B0A01" w14:textId="3E924A7D" w:rsidR="00227F68" w:rsidRPr="00227F68" w:rsidRDefault="00227F68" w:rsidP="00E03ED5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227F68">
                              <w:rPr>
                                <w:b/>
                                <w:bCs/>
                              </w:rPr>
                              <w:t>FA Safeguarding and First Aid</w:t>
                            </w:r>
                          </w:p>
                          <w:p w14:paraId="68657E08" w14:textId="77777777" w:rsidR="00E03ED5" w:rsidRDefault="00E03ED5" w:rsidP="00E03ED5"/>
                          <w:p w14:paraId="7336727E" w14:textId="55A15060" w:rsidR="009325FD" w:rsidRDefault="009325FD" w:rsidP="00E03ED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UKSCA and </w:t>
                            </w:r>
                            <w:r w:rsidR="00881F68">
                              <w:rPr>
                                <w:b/>
                                <w:bCs/>
                              </w:rPr>
                              <w:t>CSCS</w:t>
                            </w:r>
                            <w:r w:rsidR="0025694A">
                              <w:rPr>
                                <w:b/>
                                <w:bCs/>
                              </w:rPr>
                              <w:t xml:space="preserve"> accreditation</w:t>
                            </w:r>
                          </w:p>
                          <w:p w14:paraId="04D4C153" w14:textId="59A05390" w:rsidR="0025694A" w:rsidRPr="0025694A" w:rsidRDefault="0025694A" w:rsidP="00E03ED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Aim to be </w:t>
                            </w:r>
                            <w:r w:rsidR="002A7EC1">
                              <w:rPr>
                                <w:sz w:val="16"/>
                                <w:szCs w:val="16"/>
                              </w:rPr>
                              <w:t>accredited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by end </w:t>
                            </w:r>
                            <w:r w:rsidR="002A7EC1">
                              <w:rPr>
                                <w:sz w:val="16"/>
                                <w:szCs w:val="16"/>
                              </w:rPr>
                              <w:t>of 2022</w:t>
                            </w:r>
                          </w:p>
                          <w:p w14:paraId="24FBDA53" w14:textId="73C7F15A" w:rsidR="004C48E0" w:rsidRPr="00935B41" w:rsidRDefault="004C48E0" w:rsidP="00E03ED5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7F68" w:rsidRPr="00E03ED5">
              <w:rPr>
                <w:rFonts w:asciiTheme="majorHAnsi" w:eastAsiaTheme="majorEastAsia" w:hAnsiTheme="majorHAnsi" w:cstheme="majorBidi"/>
                <w:b/>
                <w:bCs/>
                <w:caps/>
                <w:noProof/>
                <w:color w:val="0070C0"/>
                <w:sz w:val="22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98AF53" wp14:editId="71EB8ECA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358140</wp:posOffset>
                      </wp:positionV>
                      <wp:extent cx="2213517" cy="2165350"/>
                      <wp:effectExtent l="0" t="0" r="0" b="63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3517" cy="216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82B1E2" w14:textId="38768605" w:rsidR="002220D9" w:rsidRDefault="002220D9" w:rsidP="00E03ED5">
                                  <w:pPr>
                                    <w:pStyle w:val="NoSpacing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MSc Strength and Conditioning</w:t>
                                  </w:r>
                                </w:p>
                                <w:p w14:paraId="41122900" w14:textId="5E38CAB6" w:rsidR="002220D9" w:rsidRPr="002220D9" w:rsidRDefault="002220D9" w:rsidP="00E03ED5">
                                  <w:pPr>
                                    <w:pStyle w:val="NoSpacing"/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Loughborough University </w:t>
                                  </w:r>
                                  <w:r w:rsidR="0089262F"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–2021-2022</w:t>
                                  </w:r>
                                </w:p>
                                <w:p w14:paraId="0AE491F4" w14:textId="77777777" w:rsidR="002220D9" w:rsidRDefault="002220D9" w:rsidP="00E03ED5">
                                  <w:pPr>
                                    <w:pStyle w:val="NoSpacing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006BB331" w14:textId="62EF217D" w:rsidR="00E03ED5" w:rsidRDefault="00227F68" w:rsidP="00E03ED5">
                                  <w:pPr>
                                    <w:pStyle w:val="NoSpacing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BSc </w:t>
                                  </w:r>
                                  <w:r w:rsidR="00E03ED5">
                                    <w:rPr>
                                      <w:b/>
                                      <w:bCs/>
                                    </w:rPr>
                                    <w:t xml:space="preserve">Sport Science and Coaching </w:t>
                                  </w:r>
                                </w:p>
                                <w:p w14:paraId="3EC61CB1" w14:textId="40A8BDA8" w:rsidR="00E03ED5" w:rsidRPr="00935B41" w:rsidRDefault="00E03ED5" w:rsidP="00E03ED5">
                                  <w:pPr>
                                    <w:pStyle w:val="NoSpacing"/>
                                    <w:rPr>
                                      <w:i/>
                                      <w:iCs/>
                                      <w:sz w:val="16"/>
                                      <w:szCs w:val="20"/>
                                    </w:rPr>
                                  </w:pPr>
                                  <w:r w:rsidRPr="00935B41">
                                    <w:rPr>
                                      <w:i/>
                                      <w:iCs/>
                                      <w:sz w:val="16"/>
                                      <w:szCs w:val="20"/>
                                    </w:rPr>
                                    <w:t>Nottingham Trent University – 2019</w:t>
                                  </w:r>
                                  <w:r w:rsidR="0089262F">
                                    <w:rPr>
                                      <w:i/>
                                      <w:iCs/>
                                      <w:sz w:val="16"/>
                                      <w:szCs w:val="20"/>
                                    </w:rPr>
                                    <w:t>/</w:t>
                                  </w:r>
                                  <w:r w:rsidRPr="00935B41">
                                    <w:rPr>
                                      <w:i/>
                                      <w:iCs/>
                                      <w:sz w:val="16"/>
                                      <w:szCs w:val="20"/>
                                    </w:rPr>
                                    <w:t>2021</w:t>
                                  </w:r>
                                </w:p>
                                <w:p w14:paraId="47E44992" w14:textId="41AFE667" w:rsidR="00227F68" w:rsidRPr="00935B41" w:rsidRDefault="00E041C6" w:rsidP="00E03ED5">
                                  <w:pPr>
                                    <w:pStyle w:val="NoSpacing"/>
                                    <w:rPr>
                                      <w:i/>
                                      <w:iCs/>
                                      <w:sz w:val="16"/>
                                      <w:szCs w:val="20"/>
                                    </w:rPr>
                                  </w:pPr>
                                  <w:r w:rsidRPr="00935B41">
                                    <w:rPr>
                                      <w:i/>
                                      <w:iCs/>
                                      <w:sz w:val="16"/>
                                      <w:szCs w:val="20"/>
                                    </w:rPr>
                                    <w:t>Second Class Honors (1</w:t>
                                  </w:r>
                                  <w:r w:rsidRPr="00935B41">
                                    <w:rPr>
                                      <w:i/>
                                      <w:iCs/>
                                      <w:sz w:val="16"/>
                                      <w:szCs w:val="20"/>
                                      <w:vertAlign w:val="superscript"/>
                                    </w:rPr>
                                    <w:t>st</w:t>
                                  </w:r>
                                  <w:r w:rsidRPr="00935B41">
                                    <w:rPr>
                                      <w:i/>
                                      <w:iCs/>
                                      <w:sz w:val="16"/>
                                      <w:szCs w:val="20"/>
                                    </w:rPr>
                                    <w:t xml:space="preserve"> Division)</w:t>
                                  </w:r>
                                </w:p>
                                <w:p w14:paraId="51478D7D" w14:textId="77777777" w:rsidR="00E03ED5" w:rsidRDefault="00E03ED5" w:rsidP="00E03ED5">
                                  <w:pPr>
                                    <w:pStyle w:val="NoSpacing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410BDBE3" w14:textId="77777777" w:rsidR="00E03ED5" w:rsidRPr="004B3CCE" w:rsidRDefault="00E03ED5" w:rsidP="00E03ED5">
                                  <w:pPr>
                                    <w:pStyle w:val="NoSpacing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REPs </w:t>
                                  </w:r>
                                  <w:r w:rsidRPr="004B3CCE">
                                    <w:rPr>
                                      <w:b/>
                                      <w:bCs/>
                                    </w:rPr>
                                    <w:t>Level 3 Personal Trainer</w:t>
                                  </w:r>
                                </w:p>
                                <w:p w14:paraId="7EFF6762" w14:textId="5B386706" w:rsidR="00E03ED5" w:rsidRPr="00935B41" w:rsidRDefault="0004664F" w:rsidP="00E03ED5">
                                  <w:pPr>
                                    <w:pStyle w:val="NoSpacing"/>
                                    <w:rPr>
                                      <w:i/>
                                      <w:iCs/>
                                      <w:sz w:val="16"/>
                                      <w:szCs w:val="20"/>
                                    </w:rPr>
                                  </w:pPr>
                                  <w:r w:rsidRPr="00935B41">
                                    <w:rPr>
                                      <w:i/>
                                      <w:iCs/>
                                      <w:sz w:val="16"/>
                                      <w:szCs w:val="20"/>
                                    </w:rPr>
                                    <w:t>July 2021</w:t>
                                  </w:r>
                                </w:p>
                                <w:p w14:paraId="272E053A" w14:textId="77777777" w:rsidR="00E03ED5" w:rsidRDefault="00E03ED5" w:rsidP="00E03ED5">
                                  <w:pPr>
                                    <w:pStyle w:val="NoSpacing"/>
                                  </w:pPr>
                                </w:p>
                                <w:p w14:paraId="2B8B47D5" w14:textId="77777777" w:rsidR="00E03ED5" w:rsidRPr="004B3CCE" w:rsidRDefault="00E03ED5" w:rsidP="00E03ED5">
                                  <w:pPr>
                                    <w:pStyle w:val="NoSpacing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B3CCE">
                                    <w:rPr>
                                      <w:b/>
                                      <w:bCs/>
                                    </w:rPr>
                                    <w:t>REPs Level 2 Gym-based Exercise</w:t>
                                  </w:r>
                                </w:p>
                                <w:p w14:paraId="194F6DFA" w14:textId="77777777" w:rsidR="00E03ED5" w:rsidRPr="00935B41" w:rsidRDefault="00E03ED5" w:rsidP="00E03ED5">
                                  <w:pPr>
                                    <w:pStyle w:val="NoSpacing"/>
                                    <w:rPr>
                                      <w:i/>
                                      <w:iCs/>
                                      <w:sz w:val="16"/>
                                      <w:szCs w:val="20"/>
                                    </w:rPr>
                                  </w:pPr>
                                  <w:r w:rsidRPr="00935B41">
                                    <w:rPr>
                                      <w:i/>
                                      <w:iCs/>
                                      <w:sz w:val="16"/>
                                      <w:szCs w:val="20"/>
                                    </w:rPr>
                                    <w:t>June 2019</w:t>
                                  </w:r>
                                </w:p>
                                <w:p w14:paraId="173AE11F" w14:textId="77777777" w:rsidR="00E03ED5" w:rsidRDefault="00E03ED5" w:rsidP="00E03ED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98AF53" id="Text Box 5" o:spid="_x0000_s1027" type="#_x0000_t202" style="position:absolute;margin-left:-7.25pt;margin-top:28.2pt;width:174.3pt;height:17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" fillcolor="white [3201]" stroked="f" strokeweight=".5pt">
                      <v:textbox>
                        <w:txbxContent>
                          <w:p w14:paraId="5A82B1E2" w14:textId="38768605" w:rsidR="002220D9" w:rsidRDefault="002220D9" w:rsidP="00E03ED5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MSc Strength and Conditioning</w:t>
                            </w:r>
                          </w:p>
                          <w:p w14:paraId="41122900" w14:textId="5E38CAB6" w:rsidR="002220D9" w:rsidRPr="002220D9" w:rsidRDefault="002220D9" w:rsidP="00E03ED5">
                            <w:pPr>
                              <w:pStyle w:val="NoSpacing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Loughborough University </w:t>
                            </w:r>
                            <w:r w:rsidR="0089262F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–2021-2022</w:t>
                            </w:r>
                          </w:p>
                          <w:p w14:paraId="0AE491F4" w14:textId="77777777" w:rsidR="002220D9" w:rsidRDefault="002220D9" w:rsidP="00E03ED5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</w:p>
                          <w:p w14:paraId="006BB331" w14:textId="62EF217D" w:rsidR="00E03ED5" w:rsidRDefault="00227F68" w:rsidP="00E03ED5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BSc </w:t>
                            </w:r>
                            <w:r w:rsidR="00E03ED5">
                              <w:rPr>
                                <w:b/>
                                <w:bCs/>
                              </w:rPr>
                              <w:t xml:space="preserve">Sport Science and Coaching </w:t>
                            </w:r>
                          </w:p>
                          <w:p w14:paraId="3EC61CB1" w14:textId="40A8BDA8" w:rsidR="00E03ED5" w:rsidRPr="00935B41" w:rsidRDefault="00E03ED5" w:rsidP="00E03ED5">
                            <w:pPr>
                              <w:pStyle w:val="NoSpacing"/>
                              <w:rPr>
                                <w:i/>
                                <w:iCs/>
                                <w:sz w:val="16"/>
                                <w:szCs w:val="20"/>
                              </w:rPr>
                            </w:pPr>
                            <w:r w:rsidRPr="00935B41">
                              <w:rPr>
                                <w:i/>
                                <w:iCs/>
                                <w:sz w:val="16"/>
                                <w:szCs w:val="20"/>
                              </w:rPr>
                              <w:t>Nottingham Trent University – 2019</w:t>
                            </w:r>
                            <w:r w:rsidR="0089262F">
                              <w:rPr>
                                <w:i/>
                                <w:iCs/>
                                <w:sz w:val="16"/>
                                <w:szCs w:val="20"/>
                              </w:rPr>
                              <w:t>/</w:t>
                            </w:r>
                            <w:r w:rsidRPr="00935B41">
                              <w:rPr>
                                <w:i/>
                                <w:iCs/>
                                <w:sz w:val="16"/>
                                <w:szCs w:val="20"/>
                              </w:rPr>
                              <w:t>2021</w:t>
                            </w:r>
                          </w:p>
                          <w:p w14:paraId="47E44992" w14:textId="41AFE667" w:rsidR="00227F68" w:rsidRPr="00935B41" w:rsidRDefault="00E041C6" w:rsidP="00E03ED5">
                            <w:pPr>
                              <w:pStyle w:val="NoSpacing"/>
                              <w:rPr>
                                <w:i/>
                                <w:iCs/>
                                <w:sz w:val="16"/>
                                <w:szCs w:val="20"/>
                              </w:rPr>
                            </w:pPr>
                            <w:r w:rsidRPr="00935B41">
                              <w:rPr>
                                <w:i/>
                                <w:iCs/>
                                <w:sz w:val="16"/>
                                <w:szCs w:val="20"/>
                              </w:rPr>
                              <w:t>Second Class Honors (1</w:t>
                            </w:r>
                            <w:r w:rsidRPr="00935B41">
                              <w:rPr>
                                <w:i/>
                                <w:iCs/>
                                <w:sz w:val="16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935B41">
                              <w:rPr>
                                <w:i/>
                                <w:iCs/>
                                <w:sz w:val="16"/>
                                <w:szCs w:val="20"/>
                              </w:rPr>
                              <w:t xml:space="preserve"> Division)</w:t>
                            </w:r>
                          </w:p>
                          <w:p w14:paraId="51478D7D" w14:textId="77777777" w:rsidR="00E03ED5" w:rsidRDefault="00E03ED5" w:rsidP="00E03ED5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</w:p>
                          <w:p w14:paraId="410BDBE3" w14:textId="77777777" w:rsidR="00E03ED5" w:rsidRPr="004B3CCE" w:rsidRDefault="00E03ED5" w:rsidP="00E03ED5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REPs </w:t>
                            </w:r>
                            <w:r w:rsidRPr="004B3CCE">
                              <w:rPr>
                                <w:b/>
                                <w:bCs/>
                              </w:rPr>
                              <w:t>Level 3 Personal Trainer</w:t>
                            </w:r>
                          </w:p>
                          <w:p w14:paraId="7EFF6762" w14:textId="5B386706" w:rsidR="00E03ED5" w:rsidRPr="00935B41" w:rsidRDefault="0004664F" w:rsidP="00E03ED5">
                            <w:pPr>
                              <w:pStyle w:val="NoSpacing"/>
                              <w:rPr>
                                <w:i/>
                                <w:iCs/>
                                <w:sz w:val="16"/>
                                <w:szCs w:val="20"/>
                              </w:rPr>
                            </w:pPr>
                            <w:r w:rsidRPr="00935B41">
                              <w:rPr>
                                <w:i/>
                                <w:iCs/>
                                <w:sz w:val="16"/>
                                <w:szCs w:val="20"/>
                              </w:rPr>
                              <w:t>July 2021</w:t>
                            </w:r>
                          </w:p>
                          <w:p w14:paraId="272E053A" w14:textId="77777777" w:rsidR="00E03ED5" w:rsidRDefault="00E03ED5" w:rsidP="00E03ED5">
                            <w:pPr>
                              <w:pStyle w:val="NoSpacing"/>
                            </w:pPr>
                          </w:p>
                          <w:p w14:paraId="2B8B47D5" w14:textId="77777777" w:rsidR="00E03ED5" w:rsidRPr="004B3CCE" w:rsidRDefault="00E03ED5" w:rsidP="00E03ED5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4B3CCE">
                              <w:rPr>
                                <w:b/>
                                <w:bCs/>
                              </w:rPr>
                              <w:t>REPs Level 2 Gym-based Exercise</w:t>
                            </w:r>
                          </w:p>
                          <w:p w14:paraId="194F6DFA" w14:textId="77777777" w:rsidR="00E03ED5" w:rsidRPr="00935B41" w:rsidRDefault="00E03ED5" w:rsidP="00E03ED5">
                            <w:pPr>
                              <w:pStyle w:val="NoSpacing"/>
                              <w:rPr>
                                <w:i/>
                                <w:iCs/>
                                <w:sz w:val="16"/>
                                <w:szCs w:val="20"/>
                              </w:rPr>
                            </w:pPr>
                            <w:r w:rsidRPr="00935B41">
                              <w:rPr>
                                <w:i/>
                                <w:iCs/>
                                <w:sz w:val="16"/>
                                <w:szCs w:val="20"/>
                              </w:rPr>
                              <w:t>June 2019</w:t>
                            </w:r>
                          </w:p>
                          <w:p w14:paraId="173AE11F" w14:textId="77777777" w:rsidR="00E03ED5" w:rsidRDefault="00E03ED5" w:rsidP="00E03ED5"/>
                        </w:txbxContent>
                      </v:textbox>
                    </v:shape>
                  </w:pict>
                </mc:Fallback>
              </mc:AlternateContent>
            </w:r>
            <w:r w:rsidR="00E03ED5" w:rsidRPr="00E03ED5">
              <w:rPr>
                <w:rFonts w:asciiTheme="majorHAnsi" w:eastAsiaTheme="majorEastAsia" w:hAnsiTheme="majorHAnsi" w:cstheme="majorBidi"/>
                <w:b/>
                <w:bCs/>
                <w:caps/>
                <w:color w:val="0070C0"/>
                <w:sz w:val="22"/>
                <w:szCs w:val="26"/>
              </w:rPr>
              <w:t>Qualifications</w:t>
            </w:r>
          </w:p>
          <w:p w14:paraId="4886A2DE" w14:textId="6EA69422" w:rsidR="007E0374" w:rsidRDefault="007E0374" w:rsidP="00D75C40">
            <w:pPr>
              <w:keepNext/>
              <w:keepLines/>
              <w:pBdr>
                <w:bottom w:val="single" w:sz="8" w:space="1" w:color="94B6D2" w:themeColor="accent1"/>
              </w:pBdr>
              <w:tabs>
                <w:tab w:val="left" w:pos="1141"/>
              </w:tabs>
              <w:spacing w:before="240" w:after="120"/>
              <w:outlineLvl w:val="1"/>
              <w:rPr>
                <w:rFonts w:asciiTheme="majorHAnsi" w:eastAsiaTheme="majorEastAsia" w:hAnsiTheme="majorHAnsi" w:cstheme="majorBidi"/>
                <w:b/>
                <w:bCs/>
                <w:caps/>
                <w:sz w:val="22"/>
                <w:szCs w:val="26"/>
              </w:rPr>
            </w:pPr>
          </w:p>
          <w:p w14:paraId="19A8AFB1" w14:textId="48A8D995" w:rsidR="00DB44C8" w:rsidRPr="006C7F88" w:rsidRDefault="00DB44C8" w:rsidP="006C7F88"/>
          <w:p w14:paraId="0DE74BF7" w14:textId="77777777" w:rsidR="006C7F88" w:rsidRDefault="006C7F88" w:rsidP="006C7F88">
            <w:pPr>
              <w:rPr>
                <w:color w:val="FFFFFF" w:themeColor="background1"/>
              </w:rPr>
            </w:pPr>
          </w:p>
          <w:p w14:paraId="0B5F7A66" w14:textId="1A5C6B80" w:rsidR="001F73FD" w:rsidRPr="006C7F88" w:rsidRDefault="001F73FD" w:rsidP="006C7F88">
            <w:pPr>
              <w:rPr>
                <w:color w:val="FFFFFF" w:themeColor="background1"/>
              </w:rPr>
            </w:pPr>
          </w:p>
        </w:tc>
      </w:tr>
    </w:tbl>
    <w:p w14:paraId="6D3CB087" w14:textId="20E560C8" w:rsidR="00B14378" w:rsidRPr="00B14378" w:rsidRDefault="00B14378" w:rsidP="00B14378">
      <w:pPr>
        <w:tabs>
          <w:tab w:val="left" w:pos="4926"/>
        </w:tabs>
      </w:pPr>
    </w:p>
    <w:sectPr w:rsidR="00B14378" w:rsidRPr="00B14378" w:rsidSect="000C45FF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BB13B" w14:textId="77777777" w:rsidR="00AE1901" w:rsidRDefault="00AE1901" w:rsidP="000C45FF">
      <w:r>
        <w:separator/>
      </w:r>
    </w:p>
  </w:endnote>
  <w:endnote w:type="continuationSeparator" w:id="0">
    <w:p w14:paraId="48B1973A" w14:textId="77777777" w:rsidR="00AE1901" w:rsidRDefault="00AE1901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B634B" w14:textId="77777777" w:rsidR="00AE1901" w:rsidRDefault="00AE1901" w:rsidP="000C45FF">
      <w:r>
        <w:separator/>
      </w:r>
    </w:p>
  </w:footnote>
  <w:footnote w:type="continuationSeparator" w:id="0">
    <w:p w14:paraId="79997D6B" w14:textId="77777777" w:rsidR="00AE1901" w:rsidRDefault="00AE1901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9846D" w14:textId="77777777" w:rsidR="000C45FF" w:rsidRDefault="000C45F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552BC1D" wp14:editId="22076979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3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2403"/>
    <w:multiLevelType w:val="hybridMultilevel"/>
    <w:tmpl w:val="A3AA4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B694C"/>
    <w:multiLevelType w:val="hybridMultilevel"/>
    <w:tmpl w:val="ADF05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9C4"/>
    <w:rsid w:val="00026073"/>
    <w:rsid w:val="00026FBD"/>
    <w:rsid w:val="00036450"/>
    <w:rsid w:val="0004664F"/>
    <w:rsid w:val="00094499"/>
    <w:rsid w:val="00096E61"/>
    <w:rsid w:val="000A6C7A"/>
    <w:rsid w:val="000B4E3A"/>
    <w:rsid w:val="000B5A29"/>
    <w:rsid w:val="000C45FF"/>
    <w:rsid w:val="000E3FD1"/>
    <w:rsid w:val="000F7073"/>
    <w:rsid w:val="00111821"/>
    <w:rsid w:val="00112054"/>
    <w:rsid w:val="00117FA9"/>
    <w:rsid w:val="0014656D"/>
    <w:rsid w:val="00150D06"/>
    <w:rsid w:val="001525E1"/>
    <w:rsid w:val="00155035"/>
    <w:rsid w:val="0016529B"/>
    <w:rsid w:val="00180329"/>
    <w:rsid w:val="001807B9"/>
    <w:rsid w:val="0019001F"/>
    <w:rsid w:val="00192014"/>
    <w:rsid w:val="001970F4"/>
    <w:rsid w:val="00197DF5"/>
    <w:rsid w:val="001A74A5"/>
    <w:rsid w:val="001B2ABD"/>
    <w:rsid w:val="001C1209"/>
    <w:rsid w:val="001C3E71"/>
    <w:rsid w:val="001C70A5"/>
    <w:rsid w:val="001D0E19"/>
    <w:rsid w:val="001E0391"/>
    <w:rsid w:val="001E1759"/>
    <w:rsid w:val="001F1ECC"/>
    <w:rsid w:val="001F3230"/>
    <w:rsid w:val="001F73FD"/>
    <w:rsid w:val="00203E8B"/>
    <w:rsid w:val="002220D9"/>
    <w:rsid w:val="00227F68"/>
    <w:rsid w:val="002374FF"/>
    <w:rsid w:val="002400EB"/>
    <w:rsid w:val="00240E02"/>
    <w:rsid w:val="0025694A"/>
    <w:rsid w:val="00256CF7"/>
    <w:rsid w:val="00273B09"/>
    <w:rsid w:val="00275EB0"/>
    <w:rsid w:val="00281FD5"/>
    <w:rsid w:val="002961A8"/>
    <w:rsid w:val="002A7EC1"/>
    <w:rsid w:val="002B09CB"/>
    <w:rsid w:val="002C31BB"/>
    <w:rsid w:val="002C52AD"/>
    <w:rsid w:val="002D1B26"/>
    <w:rsid w:val="002D754C"/>
    <w:rsid w:val="002E404F"/>
    <w:rsid w:val="002F0834"/>
    <w:rsid w:val="00302472"/>
    <w:rsid w:val="0030481B"/>
    <w:rsid w:val="003156FC"/>
    <w:rsid w:val="00321299"/>
    <w:rsid w:val="003254B5"/>
    <w:rsid w:val="00326078"/>
    <w:rsid w:val="00326B7A"/>
    <w:rsid w:val="0032778B"/>
    <w:rsid w:val="003336D5"/>
    <w:rsid w:val="00340ED6"/>
    <w:rsid w:val="00346695"/>
    <w:rsid w:val="00355151"/>
    <w:rsid w:val="0037121F"/>
    <w:rsid w:val="00381883"/>
    <w:rsid w:val="00381EF9"/>
    <w:rsid w:val="003A1A5E"/>
    <w:rsid w:val="003A6B7D"/>
    <w:rsid w:val="003B06CA"/>
    <w:rsid w:val="003B669C"/>
    <w:rsid w:val="003E459A"/>
    <w:rsid w:val="003F1396"/>
    <w:rsid w:val="003F69C4"/>
    <w:rsid w:val="00405FAC"/>
    <w:rsid w:val="004071FC"/>
    <w:rsid w:val="00413B1C"/>
    <w:rsid w:val="004145C7"/>
    <w:rsid w:val="00415403"/>
    <w:rsid w:val="00445947"/>
    <w:rsid w:val="00457CB9"/>
    <w:rsid w:val="00467E41"/>
    <w:rsid w:val="004813B3"/>
    <w:rsid w:val="004913B2"/>
    <w:rsid w:val="00496591"/>
    <w:rsid w:val="004A6C1A"/>
    <w:rsid w:val="004B0A57"/>
    <w:rsid w:val="004B3CCE"/>
    <w:rsid w:val="004C48E0"/>
    <w:rsid w:val="004C63E4"/>
    <w:rsid w:val="004D3011"/>
    <w:rsid w:val="0050157A"/>
    <w:rsid w:val="00504162"/>
    <w:rsid w:val="005148A7"/>
    <w:rsid w:val="005262AC"/>
    <w:rsid w:val="005709DD"/>
    <w:rsid w:val="00572ECA"/>
    <w:rsid w:val="005750EA"/>
    <w:rsid w:val="00577ECA"/>
    <w:rsid w:val="005A20D4"/>
    <w:rsid w:val="005A6445"/>
    <w:rsid w:val="005B522E"/>
    <w:rsid w:val="005C24AB"/>
    <w:rsid w:val="005C5A0A"/>
    <w:rsid w:val="005E0615"/>
    <w:rsid w:val="005E39D5"/>
    <w:rsid w:val="005E7566"/>
    <w:rsid w:val="005F407B"/>
    <w:rsid w:val="005F6568"/>
    <w:rsid w:val="00600670"/>
    <w:rsid w:val="00601BAD"/>
    <w:rsid w:val="006069F1"/>
    <w:rsid w:val="0060774E"/>
    <w:rsid w:val="00611CD8"/>
    <w:rsid w:val="0062123A"/>
    <w:rsid w:val="00634DAE"/>
    <w:rsid w:val="006461C0"/>
    <w:rsid w:val="00646E75"/>
    <w:rsid w:val="006543B6"/>
    <w:rsid w:val="006771D0"/>
    <w:rsid w:val="00685244"/>
    <w:rsid w:val="00690445"/>
    <w:rsid w:val="00690EE9"/>
    <w:rsid w:val="00692172"/>
    <w:rsid w:val="0069518D"/>
    <w:rsid w:val="006B266A"/>
    <w:rsid w:val="006C7F88"/>
    <w:rsid w:val="006E7DD8"/>
    <w:rsid w:val="0070428D"/>
    <w:rsid w:val="007043E5"/>
    <w:rsid w:val="00715FCB"/>
    <w:rsid w:val="00722445"/>
    <w:rsid w:val="00731CA5"/>
    <w:rsid w:val="00732B95"/>
    <w:rsid w:val="007340EB"/>
    <w:rsid w:val="00743101"/>
    <w:rsid w:val="0074510F"/>
    <w:rsid w:val="007505AE"/>
    <w:rsid w:val="00751EE9"/>
    <w:rsid w:val="007678BF"/>
    <w:rsid w:val="0077012B"/>
    <w:rsid w:val="00776F1B"/>
    <w:rsid w:val="007775E1"/>
    <w:rsid w:val="007867A0"/>
    <w:rsid w:val="00790BD3"/>
    <w:rsid w:val="007927F5"/>
    <w:rsid w:val="00792F7E"/>
    <w:rsid w:val="007938C3"/>
    <w:rsid w:val="007D0829"/>
    <w:rsid w:val="007D6E85"/>
    <w:rsid w:val="007E0374"/>
    <w:rsid w:val="007F668F"/>
    <w:rsid w:val="007F716D"/>
    <w:rsid w:val="00802CA0"/>
    <w:rsid w:val="00807450"/>
    <w:rsid w:val="00825C0E"/>
    <w:rsid w:val="00843FC3"/>
    <w:rsid w:val="00847682"/>
    <w:rsid w:val="00855E3D"/>
    <w:rsid w:val="00861575"/>
    <w:rsid w:val="008616DC"/>
    <w:rsid w:val="00881F68"/>
    <w:rsid w:val="0089262F"/>
    <w:rsid w:val="008A630B"/>
    <w:rsid w:val="008A63D8"/>
    <w:rsid w:val="008B1237"/>
    <w:rsid w:val="008B7FB1"/>
    <w:rsid w:val="008D0147"/>
    <w:rsid w:val="008F19B3"/>
    <w:rsid w:val="008F40C4"/>
    <w:rsid w:val="009260CD"/>
    <w:rsid w:val="00930FF9"/>
    <w:rsid w:val="009325FD"/>
    <w:rsid w:val="00932FCA"/>
    <w:rsid w:val="009346CC"/>
    <w:rsid w:val="00935B41"/>
    <w:rsid w:val="009474C1"/>
    <w:rsid w:val="00952C25"/>
    <w:rsid w:val="00973BE7"/>
    <w:rsid w:val="00984895"/>
    <w:rsid w:val="0099534C"/>
    <w:rsid w:val="00996182"/>
    <w:rsid w:val="009A0137"/>
    <w:rsid w:val="009A31D0"/>
    <w:rsid w:val="009A534F"/>
    <w:rsid w:val="009D63BA"/>
    <w:rsid w:val="009E4EA0"/>
    <w:rsid w:val="009F0CA4"/>
    <w:rsid w:val="00A2118D"/>
    <w:rsid w:val="00A2605F"/>
    <w:rsid w:val="00A45E83"/>
    <w:rsid w:val="00A820AA"/>
    <w:rsid w:val="00A91255"/>
    <w:rsid w:val="00A937AC"/>
    <w:rsid w:val="00AA253E"/>
    <w:rsid w:val="00AC2404"/>
    <w:rsid w:val="00AD76E2"/>
    <w:rsid w:val="00AE0AC4"/>
    <w:rsid w:val="00AE1901"/>
    <w:rsid w:val="00AF1AA9"/>
    <w:rsid w:val="00AF3F2D"/>
    <w:rsid w:val="00B11CCF"/>
    <w:rsid w:val="00B14378"/>
    <w:rsid w:val="00B20152"/>
    <w:rsid w:val="00B21324"/>
    <w:rsid w:val="00B27B1E"/>
    <w:rsid w:val="00B3374D"/>
    <w:rsid w:val="00B33991"/>
    <w:rsid w:val="00B359E4"/>
    <w:rsid w:val="00B36AEB"/>
    <w:rsid w:val="00B42AB1"/>
    <w:rsid w:val="00B57D98"/>
    <w:rsid w:val="00B70850"/>
    <w:rsid w:val="00B768E8"/>
    <w:rsid w:val="00B804A1"/>
    <w:rsid w:val="00B927C7"/>
    <w:rsid w:val="00BB20D0"/>
    <w:rsid w:val="00BB523B"/>
    <w:rsid w:val="00BC51B9"/>
    <w:rsid w:val="00BC7639"/>
    <w:rsid w:val="00BE2D26"/>
    <w:rsid w:val="00BF78AE"/>
    <w:rsid w:val="00C05FE9"/>
    <w:rsid w:val="00C066B6"/>
    <w:rsid w:val="00C20CCF"/>
    <w:rsid w:val="00C3476C"/>
    <w:rsid w:val="00C3667C"/>
    <w:rsid w:val="00C37BA1"/>
    <w:rsid w:val="00C42E8B"/>
    <w:rsid w:val="00C449C2"/>
    <w:rsid w:val="00C4674C"/>
    <w:rsid w:val="00C506CF"/>
    <w:rsid w:val="00C66068"/>
    <w:rsid w:val="00C72BED"/>
    <w:rsid w:val="00C76A9A"/>
    <w:rsid w:val="00C9578B"/>
    <w:rsid w:val="00CA07B2"/>
    <w:rsid w:val="00CA52E6"/>
    <w:rsid w:val="00CB0055"/>
    <w:rsid w:val="00CC24F4"/>
    <w:rsid w:val="00CC6C3C"/>
    <w:rsid w:val="00CD34CB"/>
    <w:rsid w:val="00CD3A5D"/>
    <w:rsid w:val="00CD679D"/>
    <w:rsid w:val="00CD73E1"/>
    <w:rsid w:val="00CE5CDF"/>
    <w:rsid w:val="00CF154F"/>
    <w:rsid w:val="00CF5BAD"/>
    <w:rsid w:val="00D0029C"/>
    <w:rsid w:val="00D2522B"/>
    <w:rsid w:val="00D422DE"/>
    <w:rsid w:val="00D46C4A"/>
    <w:rsid w:val="00D52A5F"/>
    <w:rsid w:val="00D53B1A"/>
    <w:rsid w:val="00D53F19"/>
    <w:rsid w:val="00D5459D"/>
    <w:rsid w:val="00D5575D"/>
    <w:rsid w:val="00D6240C"/>
    <w:rsid w:val="00D643EE"/>
    <w:rsid w:val="00D735ED"/>
    <w:rsid w:val="00D745D9"/>
    <w:rsid w:val="00D75C40"/>
    <w:rsid w:val="00D90089"/>
    <w:rsid w:val="00DA1F4D"/>
    <w:rsid w:val="00DA745F"/>
    <w:rsid w:val="00DB44C8"/>
    <w:rsid w:val="00DB6592"/>
    <w:rsid w:val="00DC3376"/>
    <w:rsid w:val="00DD172A"/>
    <w:rsid w:val="00DE27EC"/>
    <w:rsid w:val="00DE68B0"/>
    <w:rsid w:val="00E01667"/>
    <w:rsid w:val="00E03ED5"/>
    <w:rsid w:val="00E041C6"/>
    <w:rsid w:val="00E11AFF"/>
    <w:rsid w:val="00E14840"/>
    <w:rsid w:val="00E25A26"/>
    <w:rsid w:val="00E42893"/>
    <w:rsid w:val="00E4381A"/>
    <w:rsid w:val="00E44B5B"/>
    <w:rsid w:val="00E50801"/>
    <w:rsid w:val="00E50A56"/>
    <w:rsid w:val="00E55D74"/>
    <w:rsid w:val="00E56FF2"/>
    <w:rsid w:val="00E6092F"/>
    <w:rsid w:val="00E76DA3"/>
    <w:rsid w:val="00E933C3"/>
    <w:rsid w:val="00EA3A78"/>
    <w:rsid w:val="00EB79D0"/>
    <w:rsid w:val="00F12A75"/>
    <w:rsid w:val="00F12ECE"/>
    <w:rsid w:val="00F262B9"/>
    <w:rsid w:val="00F30C70"/>
    <w:rsid w:val="00F459EC"/>
    <w:rsid w:val="00F60274"/>
    <w:rsid w:val="00F77FB9"/>
    <w:rsid w:val="00F81927"/>
    <w:rsid w:val="00F8708B"/>
    <w:rsid w:val="00F87654"/>
    <w:rsid w:val="00F901FC"/>
    <w:rsid w:val="00FA255B"/>
    <w:rsid w:val="00FA2E56"/>
    <w:rsid w:val="00FB068F"/>
    <w:rsid w:val="00FB07BE"/>
    <w:rsid w:val="00FC3124"/>
    <w:rsid w:val="00FC3D92"/>
    <w:rsid w:val="00FC6388"/>
    <w:rsid w:val="00FE55A9"/>
    <w:rsid w:val="00FF05AA"/>
    <w:rsid w:val="00FF0BF6"/>
    <w:rsid w:val="00FF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63EC2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E03ED5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  <w:style w:type="paragraph" w:styleId="NoSpacing">
    <w:name w:val="No Spacing"/>
    <w:uiPriority w:val="1"/>
    <w:qFormat/>
    <w:rsid w:val="006C7F88"/>
    <w:rPr>
      <w:sz w:val="18"/>
      <w:szCs w:val="22"/>
    </w:rPr>
  </w:style>
  <w:style w:type="paragraph" w:styleId="ListParagraph">
    <w:name w:val="List Paragraph"/>
    <w:basedOn w:val="Normal"/>
    <w:uiPriority w:val="34"/>
    <w:semiHidden/>
    <w:qFormat/>
    <w:rsid w:val="00CA5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ron\AppData\Roaming\Microsoft\Templates\Blue%20grey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428570824044CCBF6643F8215B3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E0B4F-7FB9-45DD-B9B9-34AA05305E34}"/>
      </w:docPartPr>
      <w:docPartBody>
        <w:p w:rsidR="00110CDD" w:rsidRDefault="00DD2FB7" w:rsidP="00DD2FB7">
          <w:pPr>
            <w:pStyle w:val="30428570824044CCBF6643F8215B3B01"/>
          </w:pPr>
          <w:r w:rsidRPr="00D5459D">
            <w:t>Profile</w:t>
          </w:r>
        </w:p>
      </w:docPartBody>
    </w:docPart>
    <w:docPart>
      <w:docPartPr>
        <w:name w:val="64C77B0DE8234CD9A5A6E3EC150AB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04ACA-43D2-4E7E-965B-F4C053D1045B}"/>
      </w:docPartPr>
      <w:docPartBody>
        <w:p w:rsidR="00076CED" w:rsidRDefault="00110CDD" w:rsidP="00110CDD">
          <w:pPr>
            <w:pStyle w:val="64C77B0DE8234CD9A5A6E3EC150AB606"/>
          </w:pPr>
          <w:r w:rsidRPr="004D3011">
            <w:t>PHONE:</w:t>
          </w:r>
        </w:p>
      </w:docPartBody>
    </w:docPart>
    <w:docPart>
      <w:docPartPr>
        <w:name w:val="C7FED7B48EF14305811C23674440C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A3EA0-2745-4CBE-92ED-42CA4FEC8056}"/>
      </w:docPartPr>
      <w:docPartBody>
        <w:p w:rsidR="00076CED" w:rsidRDefault="00110CDD" w:rsidP="00110CDD">
          <w:pPr>
            <w:pStyle w:val="C7FED7B48EF14305811C23674440C030"/>
          </w:pPr>
          <w:r w:rsidRPr="004D3011"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FB7"/>
    <w:rsid w:val="00076CED"/>
    <w:rsid w:val="00110CDD"/>
    <w:rsid w:val="004F5126"/>
    <w:rsid w:val="0068270E"/>
    <w:rsid w:val="00731F73"/>
    <w:rsid w:val="009D22B8"/>
    <w:rsid w:val="00B63CB1"/>
    <w:rsid w:val="00DD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DD2FB7"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szCs w:val="26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4C77B0DE8234CD9A5A6E3EC150AB606">
    <w:name w:val="64C77B0DE8234CD9A5A6E3EC150AB606"/>
    <w:rsid w:val="00110CDD"/>
  </w:style>
  <w:style w:type="paragraph" w:customStyle="1" w:styleId="C7FED7B48EF14305811C23674440C030">
    <w:name w:val="C7FED7B48EF14305811C23674440C030"/>
    <w:rsid w:val="00110CDD"/>
  </w:style>
  <w:style w:type="character" w:styleId="Hyperlink">
    <w:name w:val="Hyperlink"/>
    <w:basedOn w:val="DefaultParagraphFont"/>
    <w:uiPriority w:val="99"/>
    <w:unhideWhenUsed/>
    <w:rPr>
      <w:color w:val="C45911" w:themeColor="accent2" w:themeShade="B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D2FB7"/>
    <w:rPr>
      <w:rFonts w:asciiTheme="majorHAnsi" w:eastAsiaTheme="majorEastAsia" w:hAnsiTheme="majorHAnsi" w:cstheme="majorBidi"/>
      <w:b/>
      <w:bCs/>
      <w:caps/>
      <w:szCs w:val="26"/>
      <w:lang w:val="en-US" w:eastAsia="ja-JP"/>
    </w:rPr>
  </w:style>
  <w:style w:type="paragraph" w:customStyle="1" w:styleId="30428570824044CCBF6643F8215B3B01">
    <w:name w:val="30428570824044CCBF6643F8215B3B01"/>
    <w:rsid w:val="00DD2F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grey resume</Template>
  <TotalTime>0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2021-06-15T09:38:00Z</dcterms:created>
  <dcterms:modified xsi:type="dcterms:W3CDTF">2022-02-28T13:06:00Z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