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B4D45" w14:textId="77777777" w:rsidR="00CA167E" w:rsidRPr="000208A3" w:rsidRDefault="00C83779" w:rsidP="00E1198A">
      <w:pPr>
        <w:rPr>
          <w:color w:val="000000" w:themeColor="text1"/>
        </w:rPr>
      </w:pPr>
      <w:r w:rsidRPr="000208A3">
        <w:rPr>
          <w:noProof/>
          <w:color w:val="000000" w:themeColor="text1"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0F61F209" wp14:editId="3B8EF46C">
                <wp:simplePos x="0" y="0"/>
                <wp:positionH relativeFrom="column">
                  <wp:posOffset>-1963</wp:posOffset>
                </wp:positionH>
                <wp:positionV relativeFrom="paragraph">
                  <wp:posOffset>-402590</wp:posOffset>
                </wp:positionV>
                <wp:extent cx="6345555" cy="10058400"/>
                <wp:effectExtent l="0" t="0" r="17145" b="19050"/>
                <wp:wrapNone/>
                <wp:docPr id="1633734518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5555" cy="10058400"/>
                          <a:chOff x="1846" y="1750"/>
                          <a:chExt cx="8920" cy="13086"/>
                        </a:xfrm>
                      </wpg:grpSpPr>
                      <wps:wsp>
                        <wps:cNvPr id="999767349" name="Straight Connector 2"/>
                        <wps:cNvCnPr>
                          <a:cxnSpLocks noChangeShapeType="1"/>
                        </wps:cNvCnPr>
                        <wps:spPr bwMode="auto">
                          <a:xfrm flipV="1">
                            <a:off x="1846" y="1750"/>
                            <a:ext cx="0" cy="130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893375" name="Straight Connector 2"/>
                        <wps:cNvCnPr>
                          <a:cxnSpLocks noChangeShapeType="1"/>
                        </wps:cNvCnPr>
                        <wps:spPr bwMode="auto">
                          <a:xfrm flipV="1">
                            <a:off x="10766" y="1750"/>
                            <a:ext cx="0" cy="1308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7A61C" id="Group 9" o:spid="_x0000_s1026" alt="&quot;&quot;" style="position:absolute;margin-left:-.15pt;margin-top:-31.7pt;width:499.65pt;height:11in;z-index:-251657216" coordorigin="1846,1750" coordsize="8920,130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">
                <v:line id="Straight Connector 2" o:spid="_x0000_s1027" style="position:absolute;flip:y;visibility:visible;mso-wrap-style:square" from="1846,1750" to="1846,148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" strokecolor="#39a5b7 [3204]" strokeweight=".5pt">
                  <v:stroke joinstyle="miter"/>
                </v:line>
                <v:line id="Straight Connector 2" o:spid="_x0000_s1028" style="position:absolute;flip:y;visibility:visible;mso-wrap-style:square" from="10766,1750" to="10766,148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" strokecolor="#39a5b7 [3204]" strokeweight=".5pt">
                  <v:stroke joinstyle="miter"/>
                </v:line>
                <w10:anchorlock/>
              </v:group>
            </w:pict>
          </mc:Fallback>
        </mc:AlternateConten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1"/>
        <w:gridCol w:w="671"/>
        <w:gridCol w:w="3474"/>
        <w:gridCol w:w="3896"/>
        <w:gridCol w:w="670"/>
        <w:gridCol w:w="670"/>
      </w:tblGrid>
      <w:tr w:rsidR="000208A3" w:rsidRPr="000208A3" w14:paraId="6A285971" w14:textId="77777777" w:rsidTr="000208A3">
        <w:trPr>
          <w:trHeight w:val="2498"/>
        </w:trPr>
        <w:tc>
          <w:tcPr>
            <w:tcW w:w="720" w:type="dxa"/>
          </w:tcPr>
          <w:p w14:paraId="78E0051D" w14:textId="77777777" w:rsidR="00E1198A" w:rsidRPr="000208A3" w:rsidRDefault="00E1198A" w:rsidP="00E1198A">
            <w:pPr>
              <w:rPr>
                <w:color w:val="000000" w:themeColor="text1"/>
              </w:rPr>
            </w:pPr>
          </w:p>
        </w:tc>
        <w:tc>
          <w:tcPr>
            <w:tcW w:w="8608" w:type="dxa"/>
            <w:gridSpan w:val="4"/>
          </w:tcPr>
          <w:p w14:paraId="45311A74" w14:textId="6546DA08" w:rsidR="00E1198A" w:rsidRPr="000208A3" w:rsidRDefault="000208A3" w:rsidP="00FB1C5E">
            <w:pPr>
              <w:pStyle w:val="Title"/>
              <w:rPr>
                <w:color w:val="000000" w:themeColor="text1"/>
              </w:rPr>
            </w:pPr>
            <w:r w:rsidRPr="000208A3">
              <w:rPr>
                <w:rFonts w:eastAsia="MS Gothic"/>
                <w:color w:val="000000" w:themeColor="text1"/>
              </w:rPr>
              <w:t>Aran Sangha</w:t>
            </w:r>
          </w:p>
        </w:tc>
        <w:tc>
          <w:tcPr>
            <w:tcW w:w="720" w:type="dxa"/>
          </w:tcPr>
          <w:p w14:paraId="07D0A3CB" w14:textId="77777777" w:rsidR="00E1198A" w:rsidRPr="000208A3" w:rsidRDefault="00E1198A" w:rsidP="00E1198A">
            <w:pPr>
              <w:rPr>
                <w:color w:val="000000" w:themeColor="text1"/>
              </w:rPr>
            </w:pPr>
          </w:p>
        </w:tc>
      </w:tr>
      <w:tr w:rsidR="000208A3" w:rsidRPr="000208A3" w14:paraId="5518B56D" w14:textId="77777777" w:rsidTr="000208A3">
        <w:trPr>
          <w:trHeight w:val="2327"/>
        </w:trPr>
        <w:tc>
          <w:tcPr>
            <w:tcW w:w="720" w:type="dxa"/>
          </w:tcPr>
          <w:p w14:paraId="28FC34D2" w14:textId="77777777" w:rsidR="00C83779" w:rsidRPr="000208A3" w:rsidRDefault="00C83779" w:rsidP="00C83779">
            <w:pPr>
              <w:rPr>
                <w:color w:val="000000" w:themeColor="text1"/>
              </w:rPr>
            </w:pPr>
          </w:p>
        </w:tc>
        <w:tc>
          <w:tcPr>
            <w:tcW w:w="720" w:type="dxa"/>
          </w:tcPr>
          <w:p w14:paraId="6E831DEC" w14:textId="77777777" w:rsidR="00C83779" w:rsidRPr="000208A3" w:rsidRDefault="00C83779" w:rsidP="00C83779">
            <w:pPr>
              <w:rPr>
                <w:rFonts w:eastAsia="MS Gothic"/>
                <w:color w:val="000000" w:themeColor="text1"/>
              </w:rPr>
            </w:pPr>
          </w:p>
        </w:tc>
        <w:tc>
          <w:tcPr>
            <w:tcW w:w="3555" w:type="dxa"/>
          </w:tcPr>
          <w:p w14:paraId="371FEB6F" w14:textId="42855D11" w:rsidR="00C83779" w:rsidRPr="000208A3" w:rsidRDefault="000208A3" w:rsidP="00C83779">
            <w:pPr>
              <w:pStyle w:val="Subtitle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>Professional Summary</w:t>
            </w:r>
          </w:p>
          <w:p w14:paraId="27944E54" w14:textId="4D37C10B" w:rsidR="00C83779" w:rsidRPr="000208A3" w:rsidRDefault="000208A3" w:rsidP="00FB1C5E">
            <w:pPr>
              <w:rPr>
                <w:rFonts w:ascii="Calibri" w:hAnsi="Calibri" w:cs="Calibri"/>
                <w:color w:val="000000" w:themeColor="text1"/>
                <w:sz w:val="24"/>
                <w:szCs w:val="32"/>
                <w:shd w:val="clear" w:color="auto" w:fill="FFFFFF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  <w:shd w:val="clear" w:color="auto" w:fill="FFFFFF"/>
              </w:rPr>
              <w:t xml:space="preserve">Recent graduate in sports and business management with </w:t>
            </w:r>
            <w:r w:rsidR="00D5186D">
              <w:rPr>
                <w:rFonts w:ascii="Calibri" w:hAnsi="Calibri" w:cs="Calibri"/>
                <w:color w:val="000000" w:themeColor="text1"/>
                <w:sz w:val="24"/>
                <w:szCs w:val="32"/>
                <w:shd w:val="clear" w:color="auto" w:fill="FFFFFF"/>
              </w:rPr>
              <w:t>a strong interest in football and the sports industry</w:t>
            </w: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  <w:shd w:val="clear" w:color="auto" w:fill="FFFFFF"/>
              </w:rPr>
              <w:t>. Demonstrated strong communication, teamwork, and customer service skills through academic projects, coaching roles, and retail experience. Proven adaptability in fast-paced environments. Committed to contributing to a professional team while pursuing continuous learning and development.</w:t>
            </w:r>
          </w:p>
          <w:p w14:paraId="5E97CF2C" w14:textId="00479514" w:rsidR="000208A3" w:rsidRPr="000208A3" w:rsidRDefault="000208A3" w:rsidP="00FB1C5E">
            <w:pPr>
              <w:rPr>
                <w:color w:val="000000" w:themeColor="text1"/>
              </w:rPr>
            </w:pPr>
          </w:p>
        </w:tc>
        <w:tc>
          <w:tcPr>
            <w:tcW w:w="3613" w:type="dxa"/>
          </w:tcPr>
          <w:p w14:paraId="00F3C0A0" w14:textId="77777777" w:rsidR="00C83779" w:rsidRPr="000208A3" w:rsidRDefault="00000000" w:rsidP="00FB1C5E">
            <w:pPr>
              <w:pStyle w:val="Subtitle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83262371"/>
                <w:placeholder>
                  <w:docPart w:val="3F62E9E10467EC4EBFADE43C2C15CF19"/>
                </w:placeholder>
                <w:temporary/>
                <w:showingPlcHdr/>
                <w15:appearance w15:val="hidden"/>
              </w:sdtPr>
              <w:sdtContent>
                <w:r w:rsidR="006216D2" w:rsidRPr="000208A3">
                  <w:rPr>
                    <w:color w:val="000000" w:themeColor="text1"/>
                  </w:rPr>
                  <w:t>Contact Info</w:t>
                </w:r>
              </w:sdtContent>
            </w:sdt>
          </w:p>
          <w:p w14:paraId="46F7C935" w14:textId="77777777" w:rsidR="000208A3" w:rsidRDefault="000208A3" w:rsidP="006216D2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>Phone:</w:t>
            </w:r>
          </w:p>
          <w:p w14:paraId="22317459" w14:textId="2AEED81D" w:rsidR="00C83779" w:rsidRPr="000208A3" w:rsidRDefault="000208A3" w:rsidP="006216D2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>07762217039</w:t>
            </w:r>
          </w:p>
          <w:p w14:paraId="5E4932FA" w14:textId="7BA0B63F" w:rsidR="00C83779" w:rsidRPr="000208A3" w:rsidRDefault="000208A3" w:rsidP="006216D2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>Email:</w:t>
            </w:r>
            <w:r>
              <w:rPr>
                <w:rFonts w:ascii="Calibri" w:hAnsi="Calibri" w:cs="Calibri"/>
                <w:color w:val="000000" w:themeColor="text1"/>
                <w:sz w:val="22"/>
                <w:szCs w:val="28"/>
              </w:rPr>
              <w:t xml:space="preserve"> </w:t>
            </w:r>
            <w:r w:rsidRPr="000208A3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>aransangha5555@gmail.com</w:t>
            </w:r>
          </w:p>
          <w:p w14:paraId="39359273" w14:textId="71DE7F93" w:rsidR="00C83779" w:rsidRPr="000208A3" w:rsidRDefault="000208A3" w:rsidP="006216D2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 xml:space="preserve">Web: </w:t>
            </w:r>
            <w:r w:rsidR="00D5186D" w:rsidRPr="00D5186D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>https://www.linkedin.com/in/aran-sangha-b76476294/</w:t>
            </w:r>
          </w:p>
          <w:p w14:paraId="57401E0B" w14:textId="0B3F32C4" w:rsidR="006216D2" w:rsidRPr="000208A3" w:rsidRDefault="000208A3" w:rsidP="006216D2">
            <w:pPr>
              <w:rPr>
                <w:rFonts w:eastAsia="MS Gothic"/>
                <w:color w:val="000000" w:themeColor="text1"/>
              </w:rPr>
            </w:pPr>
            <w:r w:rsidRPr="000208A3">
              <w:rPr>
                <w:rFonts w:ascii="Calibri" w:eastAsia="MS Gothic" w:hAnsi="Calibri" w:cs="Calibri"/>
                <w:color w:val="000000" w:themeColor="text1"/>
                <w:sz w:val="22"/>
                <w:szCs w:val="28"/>
              </w:rPr>
              <w:t>Northwood, London</w:t>
            </w:r>
          </w:p>
        </w:tc>
        <w:tc>
          <w:tcPr>
            <w:tcW w:w="720" w:type="dxa"/>
          </w:tcPr>
          <w:p w14:paraId="51CD64C9" w14:textId="77777777" w:rsidR="00C83779" w:rsidRPr="000208A3" w:rsidRDefault="00C83779" w:rsidP="00C83779">
            <w:pPr>
              <w:rPr>
                <w:rFonts w:eastAsia="MS Gothic"/>
                <w:color w:val="000000" w:themeColor="text1"/>
              </w:rPr>
            </w:pPr>
          </w:p>
        </w:tc>
        <w:tc>
          <w:tcPr>
            <w:tcW w:w="720" w:type="dxa"/>
          </w:tcPr>
          <w:p w14:paraId="4FA05639" w14:textId="77777777" w:rsidR="00C83779" w:rsidRPr="000208A3" w:rsidRDefault="00C83779" w:rsidP="00C83779">
            <w:pPr>
              <w:rPr>
                <w:color w:val="000000" w:themeColor="text1"/>
              </w:rPr>
            </w:pPr>
          </w:p>
        </w:tc>
      </w:tr>
      <w:tr w:rsidR="000208A3" w:rsidRPr="000208A3" w14:paraId="2AFD5D00" w14:textId="77777777" w:rsidTr="000208A3">
        <w:trPr>
          <w:trHeight w:val="6215"/>
        </w:trPr>
        <w:tc>
          <w:tcPr>
            <w:tcW w:w="720" w:type="dxa"/>
          </w:tcPr>
          <w:p w14:paraId="2FF505F1" w14:textId="77777777" w:rsidR="00C83779" w:rsidRPr="000208A3" w:rsidRDefault="00C83779" w:rsidP="00C83779">
            <w:pPr>
              <w:rPr>
                <w:color w:val="000000" w:themeColor="text1"/>
              </w:rPr>
            </w:pPr>
          </w:p>
        </w:tc>
        <w:tc>
          <w:tcPr>
            <w:tcW w:w="720" w:type="dxa"/>
          </w:tcPr>
          <w:p w14:paraId="65F1C53E" w14:textId="77777777" w:rsidR="00C83779" w:rsidRPr="000208A3" w:rsidRDefault="00C83779" w:rsidP="000208A3">
            <w:pPr>
              <w:spacing w:line="240" w:lineRule="auto"/>
              <w:rPr>
                <w:rFonts w:ascii="Calibri" w:eastAsia="MS Gothic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168" w:type="dxa"/>
            <w:gridSpan w:val="2"/>
          </w:tcPr>
          <w:p w14:paraId="0728BB6F" w14:textId="77777777" w:rsidR="00C83779" w:rsidRPr="000208A3" w:rsidRDefault="00000000" w:rsidP="000208A3">
            <w:pPr>
              <w:pStyle w:val="Subtitle"/>
              <w:spacing w:after="240" w:line="240" w:lineRule="auto"/>
              <w:rPr>
                <w:rFonts w:ascii="Calibri" w:hAnsi="Calibri" w:cs="Calibri"/>
                <w:b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 w:val="0"/>
                  <w:color w:val="000000" w:themeColor="text1"/>
                  <w:sz w:val="24"/>
                  <w:szCs w:val="24"/>
                </w:rPr>
                <w:id w:val="-1119521712"/>
                <w:placeholder>
                  <w:docPart w:val="7D2D592C3701A5408A8D9AD3D1EA5AF8"/>
                </w:placeholder>
                <w:temporary/>
                <w:showingPlcHdr/>
                <w15:appearance w15:val="hidden"/>
              </w:sdtPr>
              <w:sdtContent>
                <w:r w:rsidR="00864AFA" w:rsidRPr="000208A3">
                  <w:rPr>
                    <w:rFonts w:ascii="Calibri" w:hAnsi="Calibri" w:cs="Calibri"/>
                    <w:bCs/>
                    <w:color w:val="000000" w:themeColor="text1"/>
                    <w:sz w:val="24"/>
                    <w:szCs w:val="24"/>
                  </w:rPr>
                  <w:t>EXPERIENCE</w:t>
                </w:r>
              </w:sdtContent>
            </w:sdt>
          </w:p>
          <w:p w14:paraId="40AB57FB" w14:textId="7B18D3BD" w:rsidR="00864AFA" w:rsidRDefault="000208A3" w:rsidP="000208A3">
            <w:pPr>
              <w:pStyle w:val="Heading1"/>
              <w:spacing w:line="240" w:lineRule="auto"/>
              <w:rPr>
                <w:rStyle w:val="NotBold"/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bCs/>
                <w:sz w:val="24"/>
                <w:szCs w:val="24"/>
              </w:rPr>
              <w:t>Football coaching</w:t>
            </w:r>
            <w:r w:rsidR="004A46E6" w:rsidRPr="000208A3">
              <w:rPr>
                <w:rStyle w:val="Heading1Char"/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Style w:val="Heading1Char"/>
                <w:rFonts w:ascii="Calibri" w:hAnsi="Calibri" w:cs="Calibri"/>
                <w:sz w:val="24"/>
                <w:szCs w:val="24"/>
              </w:rPr>
              <w:t xml:space="preserve">- </w:t>
            </w:r>
            <w:r w:rsidRPr="000208A3">
              <w:rPr>
                <w:rStyle w:val="NotBold"/>
                <w:rFonts w:ascii="Calibri" w:hAnsi="Calibri" w:cs="Calibri"/>
                <w:color w:val="000000" w:themeColor="text1"/>
                <w:sz w:val="24"/>
                <w:szCs w:val="24"/>
              </w:rPr>
              <w:t>Simon Evans Football Coaching course</w:t>
            </w:r>
          </w:p>
          <w:p w14:paraId="485D8DDF" w14:textId="77777777" w:rsidR="000208A3" w:rsidRPr="000208A3" w:rsidRDefault="000208A3" w:rsidP="000208A3">
            <w:pPr>
              <w:pStyle w:val="Heading1"/>
              <w:spacing w:line="240" w:lineRule="auto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14:paraId="45E1A927" w14:textId="77777777" w:rsidR="000208A3" w:rsidRDefault="000208A3" w:rsidP="000208A3">
            <w:pPr>
              <w:pStyle w:val="Heading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July 2019 – August 2019</w:t>
            </w:r>
          </w:p>
          <w:p w14:paraId="40F72CBB" w14:textId="0555C134" w:rsidR="000208A3" w:rsidRPr="000208A3" w:rsidRDefault="000208A3" w:rsidP="000208A3">
            <w:pPr>
              <w:pStyle w:val="Heading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July 2022 – August 2022</w:t>
            </w:r>
          </w:p>
          <w:p w14:paraId="1DF4557A" w14:textId="30E368EE" w:rsidR="000208A3" w:rsidRDefault="000208A3" w:rsidP="000208A3">
            <w:p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July 2023 – August 2023</w:t>
            </w:r>
          </w:p>
          <w:p w14:paraId="0F34FD48" w14:textId="77777777" w:rsidR="000208A3" w:rsidRPr="000208A3" w:rsidRDefault="000208A3" w:rsidP="000208A3">
            <w:p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1138E6CF" w14:textId="0DFD1386" w:rsidR="000208A3" w:rsidRPr="000208A3" w:rsidRDefault="000208A3" w:rsidP="000208A3">
            <w:pPr>
              <w:pStyle w:val="ListParagraph"/>
              <w:numPr>
                <w:ilvl w:val="0"/>
                <w:numId w:val="21"/>
              </w:numPr>
              <w:spacing w:line="240" w:lineRule="auto"/>
              <w:ind w:right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Delivered engaging football coaching sessions for children aged 5–13 in a safe and inclusive environment. </w:t>
            </w:r>
          </w:p>
          <w:p w14:paraId="4EFB5AD5" w14:textId="01229DF2" w:rsidR="000208A3" w:rsidRPr="000208A3" w:rsidRDefault="000208A3" w:rsidP="000208A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Developed participants' football skills through fun, age-appropriate training activities. </w:t>
            </w:r>
          </w:p>
          <w:p w14:paraId="1BD869BC" w14:textId="5EFF24FA" w:rsidR="000208A3" w:rsidRPr="000208A3" w:rsidRDefault="000208A3" w:rsidP="000208A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Built strong communication and leadership skills by managing groups of varying ages and abilities. </w:t>
            </w:r>
          </w:p>
          <w:p w14:paraId="585D084B" w14:textId="7EADA93D" w:rsidR="000208A3" w:rsidRPr="000208A3" w:rsidRDefault="000208A3" w:rsidP="000208A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Worked effectively as part of a coaching team to organise and deliver football camps. </w:t>
            </w:r>
          </w:p>
          <w:p w14:paraId="53B477CE" w14:textId="031B4353" w:rsidR="004A46E6" w:rsidRPr="000208A3" w:rsidRDefault="000208A3" w:rsidP="000208A3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Encouraged teamwork, confidence and sportsmanship while maintaining a positive learning environment.</w:t>
            </w:r>
          </w:p>
          <w:p w14:paraId="4D650189" w14:textId="77777777" w:rsidR="00864AFA" w:rsidRPr="000208A3" w:rsidRDefault="00864AFA" w:rsidP="000208A3">
            <w:p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36F8CD98" w14:textId="640E87DB" w:rsidR="004A46E6" w:rsidRDefault="000208A3" w:rsidP="000208A3">
            <w:pPr>
              <w:pStyle w:val="Heading1"/>
              <w:spacing w:line="240" w:lineRule="auto"/>
              <w:rPr>
                <w:rStyle w:val="NotBold"/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bCs/>
                <w:sz w:val="24"/>
                <w:szCs w:val="24"/>
              </w:rPr>
              <w:t>Retail sales assistant</w:t>
            </w:r>
            <w:r>
              <w:rPr>
                <w:rFonts w:ascii="Calibri" w:hAnsi="Calibri" w:cs="Calibri"/>
                <w:b w:val="0"/>
                <w:sz w:val="24"/>
                <w:szCs w:val="24"/>
              </w:rPr>
              <w:t xml:space="preserve"> –</w:t>
            </w:r>
            <w:r w:rsidR="004A46E6" w:rsidRPr="000208A3">
              <w:rPr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r w:rsidRPr="000208A3">
              <w:rPr>
                <w:rStyle w:val="NotBold"/>
                <w:rFonts w:ascii="Calibri" w:hAnsi="Calibri" w:cs="Calibri"/>
                <w:color w:val="000000" w:themeColor="text1"/>
                <w:sz w:val="24"/>
                <w:szCs w:val="24"/>
              </w:rPr>
              <w:t>Mistr</w:t>
            </w:r>
          </w:p>
          <w:p w14:paraId="6D0BE62E" w14:textId="77777777" w:rsidR="000208A3" w:rsidRPr="000208A3" w:rsidRDefault="000208A3" w:rsidP="000208A3">
            <w:pPr>
              <w:pStyle w:val="Heading1"/>
              <w:spacing w:line="240" w:lineRule="auto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14:paraId="01F41E7C" w14:textId="287F7570" w:rsidR="004A46E6" w:rsidRPr="000208A3" w:rsidRDefault="000208A3" w:rsidP="000208A3">
            <w:pPr>
              <w:pStyle w:val="Heading2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July 2025 -August 2025</w:t>
            </w:r>
          </w:p>
          <w:p w14:paraId="6259574C" w14:textId="55F46813" w:rsidR="000208A3" w:rsidRPr="000208A3" w:rsidRDefault="000208A3" w:rsidP="000208A3">
            <w:pPr>
              <w:pStyle w:val="public-draftstyledefault-unorderedlistitem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</w:rPr>
            </w:pPr>
            <w:r w:rsidRPr="000208A3">
              <w:rPr>
                <w:rFonts w:ascii="Calibri" w:hAnsi="Calibri" w:cs="Calibri"/>
                <w:color w:val="000000" w:themeColor="text1"/>
              </w:rPr>
              <w:t>Supported customers with product enquiries to enhance their shopping experience</w:t>
            </w:r>
          </w:p>
          <w:p w14:paraId="1876EA5C" w14:textId="77777777" w:rsidR="000208A3" w:rsidRPr="000208A3" w:rsidRDefault="000208A3" w:rsidP="000208A3">
            <w:pPr>
              <w:pStyle w:val="public-draftstyledefault-unorderedlistitem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</w:rPr>
            </w:pPr>
            <w:r w:rsidRPr="000208A3">
              <w:rPr>
                <w:rFonts w:ascii="Calibri" w:hAnsi="Calibri" w:cs="Calibri"/>
                <w:color w:val="000000" w:themeColor="text1"/>
              </w:rPr>
              <w:t>Operated tills and processed cash/card payments accurately</w:t>
            </w:r>
          </w:p>
          <w:p w14:paraId="2509868B" w14:textId="77777777" w:rsidR="000208A3" w:rsidRPr="000208A3" w:rsidRDefault="000208A3" w:rsidP="000208A3">
            <w:pPr>
              <w:pStyle w:val="public-draftstyledefault-unorderedlistitem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</w:rPr>
            </w:pPr>
            <w:r w:rsidRPr="000208A3">
              <w:rPr>
                <w:rFonts w:ascii="Calibri" w:hAnsi="Calibri" w:cs="Calibri"/>
                <w:color w:val="000000" w:themeColor="text1"/>
              </w:rPr>
              <w:t>Collaborated with team members to achieve daily sales goals</w:t>
            </w:r>
          </w:p>
          <w:p w14:paraId="797B4208" w14:textId="77777777" w:rsidR="000208A3" w:rsidRDefault="000208A3" w:rsidP="000208A3">
            <w:pPr>
              <w:pStyle w:val="public-draftstyledefault-unorderedlistitem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</w:rPr>
            </w:pPr>
            <w:r w:rsidRPr="000208A3">
              <w:rPr>
                <w:rFonts w:ascii="Calibri" w:hAnsi="Calibri" w:cs="Calibri"/>
                <w:color w:val="000000" w:themeColor="text1"/>
              </w:rPr>
              <w:t>Maintained stock levels and ensured store cleanliness to create a welcoming environment</w:t>
            </w:r>
          </w:p>
          <w:p w14:paraId="3EBFF0F1" w14:textId="77777777" w:rsidR="00D5186D" w:rsidRDefault="00D5186D" w:rsidP="00D5186D">
            <w:pPr>
              <w:pStyle w:val="public-draftstyledefault-unorderedlistitem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</w:rPr>
            </w:pPr>
          </w:p>
          <w:p w14:paraId="3B02CD31" w14:textId="77777777" w:rsidR="00D5186D" w:rsidRDefault="00D5186D" w:rsidP="00D5186D">
            <w:pPr>
              <w:rPr>
                <w:rFonts w:ascii="Calibri" w:hAnsi="Calibri" w:cs="Calibri"/>
                <w:b/>
                <w:bCs/>
                <w:color w:val="092347"/>
                <w:sz w:val="24"/>
                <w:szCs w:val="32"/>
                <w:shd w:val="clear" w:color="auto" w:fill="FFFFFF"/>
              </w:rPr>
            </w:pPr>
            <w:r w:rsidRPr="000208A3">
              <w:rPr>
                <w:rFonts w:ascii="Calibri" w:hAnsi="Calibri" w:cs="Calibri"/>
                <w:b/>
                <w:bCs/>
                <w:color w:val="092347"/>
                <w:sz w:val="24"/>
                <w:szCs w:val="32"/>
                <w:shd w:val="clear" w:color="auto" w:fill="FFFFFF"/>
              </w:rPr>
              <w:t>Volunteer Experience</w:t>
            </w:r>
          </w:p>
          <w:p w14:paraId="27BB700D" w14:textId="77777777" w:rsidR="00D5186D" w:rsidRPr="000208A3" w:rsidRDefault="00D5186D" w:rsidP="00D5186D">
            <w:pPr>
              <w:rPr>
                <w:rFonts w:ascii="Calibri" w:hAnsi="Calibri" w:cs="Calibri"/>
                <w:b/>
                <w:bCs/>
                <w:color w:val="092347"/>
                <w:sz w:val="24"/>
                <w:szCs w:val="32"/>
                <w:shd w:val="clear" w:color="auto" w:fill="FFFFFF"/>
              </w:rPr>
            </w:pPr>
          </w:p>
          <w:p w14:paraId="4B028706" w14:textId="7586ACBC" w:rsidR="00D5186D" w:rsidRPr="000208A3" w:rsidRDefault="00D5186D" w:rsidP="00D5186D">
            <w:pPr>
              <w:pStyle w:val="public-draftstyledefault-unorderedlistitem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</w:rPr>
            </w:pPr>
            <w:r w:rsidRPr="000208A3">
              <w:rPr>
                <w:rFonts w:ascii="Calibri" w:hAnsi="Calibri" w:cs="Calibri"/>
                <w:color w:val="092347"/>
                <w:sz w:val="21"/>
                <w:shd w:val="clear" w:color="auto" w:fill="FFFFFF"/>
              </w:rPr>
              <w:t>Charity Football Event Organiser, Millbrook, Southampton, 2025-04, Organised and hosted a community charity football event, coordinated teams and managed event logistics, Promoted the event and encouraged community participation, Raised funds for charity</w:t>
            </w:r>
          </w:p>
          <w:p w14:paraId="3946B5CC" w14:textId="77777777" w:rsidR="000208A3" w:rsidRPr="000208A3" w:rsidRDefault="000208A3" w:rsidP="000208A3">
            <w:pPr>
              <w:pStyle w:val="public-draftstyledefault-unorderedlistitem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</w:rPr>
            </w:pPr>
          </w:p>
          <w:p w14:paraId="0D421B7F" w14:textId="0D4CCA2A" w:rsidR="00C83779" w:rsidRPr="000208A3" w:rsidRDefault="00C83779" w:rsidP="000208A3">
            <w:p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</w:tcPr>
          <w:p w14:paraId="3C257D34" w14:textId="77777777" w:rsidR="00C83779" w:rsidRPr="000208A3" w:rsidRDefault="00C83779" w:rsidP="00C83779">
            <w:pPr>
              <w:rPr>
                <w:rFonts w:eastAsia="MS Gothic"/>
                <w:color w:val="000000" w:themeColor="text1"/>
              </w:rPr>
            </w:pPr>
          </w:p>
        </w:tc>
        <w:tc>
          <w:tcPr>
            <w:tcW w:w="720" w:type="dxa"/>
          </w:tcPr>
          <w:p w14:paraId="054108DB" w14:textId="77777777" w:rsidR="00C83779" w:rsidRPr="000208A3" w:rsidRDefault="00C83779" w:rsidP="00C83779">
            <w:pPr>
              <w:rPr>
                <w:color w:val="000000" w:themeColor="text1"/>
              </w:rPr>
            </w:pPr>
          </w:p>
        </w:tc>
      </w:tr>
      <w:tr w:rsidR="000208A3" w:rsidRPr="000208A3" w14:paraId="3B5E352D" w14:textId="77777777" w:rsidTr="000208A3">
        <w:tc>
          <w:tcPr>
            <w:tcW w:w="720" w:type="dxa"/>
          </w:tcPr>
          <w:p w14:paraId="54E59F9E" w14:textId="77777777" w:rsidR="00864AFA" w:rsidRPr="000208A3" w:rsidRDefault="00864AFA" w:rsidP="00C83779">
            <w:pPr>
              <w:rPr>
                <w:color w:val="000000" w:themeColor="text1"/>
              </w:rPr>
            </w:pPr>
          </w:p>
        </w:tc>
        <w:tc>
          <w:tcPr>
            <w:tcW w:w="720" w:type="dxa"/>
          </w:tcPr>
          <w:p w14:paraId="08294958" w14:textId="77777777" w:rsidR="00864AFA" w:rsidRPr="000208A3" w:rsidRDefault="00864AFA" w:rsidP="00C83779">
            <w:pPr>
              <w:rPr>
                <w:rFonts w:eastAsia="MS Gothic"/>
                <w:color w:val="000000" w:themeColor="text1"/>
              </w:rPr>
            </w:pPr>
          </w:p>
        </w:tc>
        <w:tc>
          <w:tcPr>
            <w:tcW w:w="3555" w:type="dxa"/>
          </w:tcPr>
          <w:p w14:paraId="32EF5963" w14:textId="77777777" w:rsidR="00864AFA" w:rsidRPr="000208A3" w:rsidRDefault="00000000" w:rsidP="00864AFA">
            <w:pPr>
              <w:pStyle w:val="Subtitle"/>
              <w:spacing w:after="240"/>
              <w:rPr>
                <w:b w:val="0"/>
                <w:color w:val="000000" w:themeColor="text1"/>
                <w:sz w:val="22"/>
                <w:szCs w:val="28"/>
              </w:rPr>
            </w:pPr>
            <w:sdt>
              <w:sdtPr>
                <w:rPr>
                  <w:color w:val="000000" w:themeColor="text1"/>
                  <w:sz w:val="22"/>
                  <w:szCs w:val="28"/>
                </w:rPr>
                <w:id w:val="-1726834745"/>
                <w:placeholder>
                  <w:docPart w:val="5E9EC87CEEF3014A9CB7B8A68C65FB40"/>
                </w:placeholder>
                <w:temporary/>
                <w:showingPlcHdr/>
                <w15:appearance w15:val="hidden"/>
              </w:sdtPr>
              <w:sdtContent>
                <w:r w:rsidR="004A46E6" w:rsidRPr="000208A3">
                  <w:rPr>
                    <w:color w:val="000000" w:themeColor="text1"/>
                    <w:sz w:val="22"/>
                    <w:szCs w:val="28"/>
                  </w:rPr>
                  <w:t>EDUCATION</w:t>
                </w:r>
              </w:sdtContent>
            </w:sdt>
          </w:p>
          <w:p w14:paraId="2344E915" w14:textId="33C2B2F7" w:rsidR="00864AFA" w:rsidRPr="000208A3" w:rsidRDefault="000208A3" w:rsidP="00440CA6">
            <w:pPr>
              <w:pStyle w:val="Heading1"/>
              <w:rPr>
                <w:sz w:val="22"/>
                <w:szCs w:val="40"/>
              </w:rPr>
            </w:pPr>
            <w:r w:rsidRPr="000208A3">
              <w:rPr>
                <w:sz w:val="22"/>
                <w:szCs w:val="40"/>
              </w:rPr>
              <w:t>a levels, physcial education, psychology, english language</w:t>
            </w:r>
          </w:p>
          <w:p w14:paraId="25AE945C" w14:textId="0A2D11C4" w:rsidR="00864AFA" w:rsidRPr="00D5186D" w:rsidRDefault="000208A3" w:rsidP="00864AFA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  <w:r w:rsidRPr="00D5186D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>Merchant Taylors’ School</w:t>
            </w:r>
          </w:p>
          <w:p w14:paraId="33434DE0" w14:textId="77777777" w:rsidR="00864AFA" w:rsidRPr="00D5186D" w:rsidRDefault="000208A3" w:rsidP="004A46E6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  <w:r w:rsidRPr="00D5186D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>Sep 2021 – July 2023</w:t>
            </w:r>
          </w:p>
          <w:p w14:paraId="60A81C3B" w14:textId="77777777" w:rsidR="000208A3" w:rsidRPr="00D5186D" w:rsidRDefault="000208A3" w:rsidP="004A46E6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</w:p>
          <w:p w14:paraId="120D73E5" w14:textId="139363A5" w:rsidR="000208A3" w:rsidRPr="00D5186D" w:rsidRDefault="000208A3" w:rsidP="004A46E6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  <w:r w:rsidRPr="00D5186D">
              <w:rPr>
                <w:rFonts w:ascii="Calibri" w:hAnsi="Calibri" w:cs="Calibri"/>
                <w:color w:val="000000" w:themeColor="text1"/>
                <w:sz w:val="22"/>
                <w:szCs w:val="28"/>
              </w:rPr>
              <w:lastRenderedPageBreak/>
              <w:t>Southampton Solent University</w:t>
            </w:r>
          </w:p>
          <w:p w14:paraId="147C0E79" w14:textId="0FBC605F" w:rsidR="000208A3" w:rsidRPr="00D5186D" w:rsidRDefault="000208A3" w:rsidP="004A46E6">
            <w:pPr>
              <w:rPr>
                <w:rFonts w:ascii="Calibri" w:hAnsi="Calibri" w:cs="Calibri"/>
                <w:color w:val="000000" w:themeColor="text1"/>
                <w:sz w:val="22"/>
                <w:szCs w:val="28"/>
              </w:rPr>
            </w:pPr>
            <w:r w:rsidRPr="00D5186D">
              <w:rPr>
                <w:rFonts w:ascii="Calibri" w:hAnsi="Calibri" w:cs="Calibri"/>
                <w:color w:val="000000" w:themeColor="text1"/>
                <w:sz w:val="22"/>
                <w:szCs w:val="28"/>
              </w:rPr>
              <w:t>Sep 2023 – July 2026</w:t>
            </w:r>
          </w:p>
          <w:p w14:paraId="459B81FA" w14:textId="77777777" w:rsidR="00D5186D" w:rsidRPr="00D5186D" w:rsidRDefault="00D5186D" w:rsidP="000208A3">
            <w:pPr>
              <w:pStyle w:val="Subtitle"/>
              <w:spacing w:after="240"/>
              <w:rPr>
                <w:rFonts w:ascii="Calibri" w:hAnsi="Calibri" w:cs="Calibri"/>
                <w:b w:val="0"/>
                <w:bCs/>
                <w:color w:val="000000" w:themeColor="text1"/>
                <w:sz w:val="21"/>
                <w:szCs w:val="24"/>
              </w:rPr>
            </w:pPr>
            <w:r w:rsidRPr="00D5186D">
              <w:rPr>
                <w:rFonts w:ascii="Calibri" w:hAnsi="Calibri" w:cs="Calibri"/>
                <w:b w:val="0"/>
                <w:bCs/>
                <w:color w:val="000000" w:themeColor="text1"/>
                <w:sz w:val="21"/>
                <w:szCs w:val="24"/>
              </w:rPr>
              <w:t>Bachelor of Science with Honours Second Class (Second Division)</w:t>
            </w:r>
          </w:p>
          <w:p w14:paraId="17FAD5ED" w14:textId="6F2DA839" w:rsidR="000208A3" w:rsidRPr="000208A3" w:rsidRDefault="000208A3" w:rsidP="000208A3">
            <w:pPr>
              <w:pStyle w:val="Subtitle"/>
              <w:spacing w:after="240"/>
              <w:rPr>
                <w:rFonts w:ascii="Calibri" w:hAnsi="Calibri" w:cs="Calibri"/>
                <w:b w:val="0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>Interests</w:t>
            </w:r>
          </w:p>
          <w:p w14:paraId="7C46A3DD" w14:textId="12F65A6A" w:rsidR="00544645" w:rsidRPr="00544645" w:rsidRDefault="00544645" w:rsidP="00544645">
            <w:pPr>
              <w:pStyle w:val="ListParagraph"/>
              <w:numPr>
                <w:ilvl w:val="0"/>
                <w:numId w:val="19"/>
              </w:numPr>
              <w:spacing w:line="240" w:lineRule="auto"/>
              <w:ind w:right="0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544645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Passionate about football and the wider sports industry. </w:t>
            </w:r>
          </w:p>
          <w:p w14:paraId="3D095F01" w14:textId="1CD55189" w:rsidR="00544645" w:rsidRPr="00544645" w:rsidRDefault="00544645" w:rsidP="00544645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544645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Regular attendee at Arsenal home and away matches, with a strong interest in the fan experience and matchday operations. </w:t>
            </w:r>
          </w:p>
          <w:p w14:paraId="2B8E7DCF" w14:textId="1796A229" w:rsidR="00544645" w:rsidRPr="00544645" w:rsidRDefault="00544645" w:rsidP="00544645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544645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Fitness and health. </w:t>
            </w:r>
          </w:p>
          <w:p w14:paraId="1A7B231B" w14:textId="5B1CBE3D" w:rsidR="000208A3" w:rsidRPr="00544645" w:rsidRDefault="00544645" w:rsidP="00544645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544645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>Community sport and charity events.</w:t>
            </w:r>
          </w:p>
          <w:p w14:paraId="4036A183" w14:textId="77777777" w:rsidR="00544645" w:rsidRDefault="00544645" w:rsidP="00544645">
            <w:pPr>
              <w:rPr>
                <w:rFonts w:ascii="Calibri" w:hAnsi="Calibri" w:cs="Calibri"/>
                <w:color w:val="092347"/>
                <w:shd w:val="clear" w:color="auto" w:fill="FFFFFF"/>
              </w:rPr>
            </w:pPr>
          </w:p>
          <w:p w14:paraId="357E5D12" w14:textId="3D6EE604" w:rsidR="000208A3" w:rsidRPr="000208A3" w:rsidRDefault="000208A3" w:rsidP="000208A3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613" w:type="dxa"/>
          </w:tcPr>
          <w:p w14:paraId="4BC55899" w14:textId="77777777" w:rsidR="00864AFA" w:rsidRPr="000208A3" w:rsidRDefault="00000000" w:rsidP="004A46E6">
            <w:pPr>
              <w:pStyle w:val="Subtitle"/>
              <w:spacing w:after="240"/>
              <w:rPr>
                <w:b w:val="0"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71419010"/>
                <w:placeholder>
                  <w:docPart w:val="5C89983311B61045993E20CED92EE0E4"/>
                </w:placeholder>
                <w:temporary/>
                <w:showingPlcHdr/>
                <w15:appearance w15:val="hidden"/>
              </w:sdtPr>
              <w:sdtContent>
                <w:r w:rsidR="004A46E6" w:rsidRPr="000208A3">
                  <w:rPr>
                    <w:color w:val="000000" w:themeColor="text1"/>
                  </w:rPr>
                  <w:t>SKILLS</w:t>
                </w:r>
              </w:sdtContent>
            </w:sdt>
          </w:p>
          <w:p w14:paraId="24419B2F" w14:textId="069CD001" w:rsidR="000208A3" w:rsidRPr="000208A3" w:rsidRDefault="000208A3" w:rsidP="000208A3">
            <w:pPr>
              <w:pStyle w:val="ListParagraph"/>
              <w:numPr>
                <w:ilvl w:val="0"/>
                <w:numId w:val="19"/>
              </w:numPr>
              <w:spacing w:line="240" w:lineRule="auto"/>
              <w:ind w:right="0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Strong verbal and written communication </w:t>
            </w:r>
          </w:p>
          <w:p w14:paraId="03EB1918" w14:textId="57BCD9D7" w:rsidR="000208A3" w:rsidRPr="000208A3" w:rsidRDefault="000208A3" w:rsidP="000208A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Teamwork and collaboration </w:t>
            </w:r>
          </w:p>
          <w:p w14:paraId="6D2E57FA" w14:textId="1DF75B7B" w:rsidR="000208A3" w:rsidRPr="000208A3" w:rsidRDefault="000208A3" w:rsidP="000208A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Leadership and coaching </w:t>
            </w:r>
          </w:p>
          <w:p w14:paraId="25F1FCBF" w14:textId="0F2E4387" w:rsidR="000208A3" w:rsidRPr="000208A3" w:rsidRDefault="000208A3" w:rsidP="000208A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Customer service </w:t>
            </w:r>
          </w:p>
          <w:p w14:paraId="4F79E6A8" w14:textId="01E671BB" w:rsidR="000208A3" w:rsidRPr="000208A3" w:rsidRDefault="000208A3" w:rsidP="000208A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Organisation and planning </w:t>
            </w:r>
          </w:p>
          <w:p w14:paraId="12928883" w14:textId="60E8DE19" w:rsidR="000208A3" w:rsidRPr="000208A3" w:rsidRDefault="000208A3" w:rsidP="000208A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Time management </w:t>
            </w:r>
          </w:p>
          <w:p w14:paraId="1A8BB606" w14:textId="159D01AF" w:rsidR="000208A3" w:rsidRPr="000208A3" w:rsidRDefault="000208A3" w:rsidP="000208A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Problem-solving </w:t>
            </w:r>
          </w:p>
          <w:p w14:paraId="7CD2D300" w14:textId="7A99A95D" w:rsidR="000208A3" w:rsidRPr="000208A3" w:rsidRDefault="000208A3" w:rsidP="000208A3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Calibri" w:hAnsi="Calibri" w:cs="Calibri"/>
                <w:color w:val="000000" w:themeColor="text1"/>
                <w:sz w:val="24"/>
                <w:szCs w:val="32"/>
              </w:rPr>
            </w:pPr>
            <w:r w:rsidRPr="000208A3">
              <w:rPr>
                <w:rFonts w:ascii="Calibri" w:hAnsi="Calibri" w:cs="Calibri"/>
                <w:color w:val="000000" w:themeColor="text1"/>
                <w:sz w:val="24"/>
                <w:szCs w:val="32"/>
              </w:rPr>
              <w:t xml:space="preserve">Adaptability </w:t>
            </w:r>
          </w:p>
          <w:p w14:paraId="74802736" w14:textId="17706F20" w:rsidR="00864AFA" w:rsidRPr="000208A3" w:rsidRDefault="000208A3" w:rsidP="000208A3">
            <w:pPr>
              <w:pStyle w:val="BulletedList"/>
              <w:numPr>
                <w:ilvl w:val="0"/>
                <w:numId w:val="22"/>
              </w:numPr>
              <w:spacing w:line="240" w:lineRule="auto"/>
              <w:rPr>
                <w:color w:val="000000" w:themeColor="text1"/>
              </w:rPr>
            </w:pPr>
            <w:r w:rsidRPr="000208A3">
              <w:rPr>
                <w:rFonts w:ascii="Calibri" w:hAnsi="Calibri" w:cs="Calibri"/>
                <w:sz w:val="24"/>
                <w:szCs w:val="24"/>
              </w:rPr>
              <w:lastRenderedPageBreak/>
              <w:t>Microsoft Offic</w:t>
            </w:r>
            <w:r w:rsidRPr="000208A3">
              <w:rPr>
                <w:rFonts w:ascii="Calibri" w:hAnsi="Calibri" w:cs="Calibri"/>
                <w:sz w:val="24"/>
                <w:szCs w:val="24"/>
              </w:rPr>
              <w:t>e</w:t>
            </w:r>
            <w:r w:rsidRPr="000208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736D36C1" w14:textId="77777777" w:rsidR="00864AFA" w:rsidRPr="000208A3" w:rsidRDefault="00864AFA" w:rsidP="00C83779">
            <w:pPr>
              <w:rPr>
                <w:rFonts w:eastAsia="MS Gothic"/>
                <w:color w:val="000000" w:themeColor="text1"/>
              </w:rPr>
            </w:pPr>
          </w:p>
        </w:tc>
        <w:tc>
          <w:tcPr>
            <w:tcW w:w="720" w:type="dxa"/>
          </w:tcPr>
          <w:p w14:paraId="3FDA78EF" w14:textId="77777777" w:rsidR="00864AFA" w:rsidRPr="000208A3" w:rsidRDefault="00864AFA" w:rsidP="00C83779">
            <w:pPr>
              <w:rPr>
                <w:color w:val="000000" w:themeColor="text1"/>
              </w:rPr>
            </w:pPr>
          </w:p>
        </w:tc>
      </w:tr>
    </w:tbl>
    <w:p w14:paraId="282ADCB6" w14:textId="77777777" w:rsidR="00F8542E" w:rsidRPr="00D70552" w:rsidRDefault="00F8542E" w:rsidP="00C83779"/>
    <w:sectPr w:rsidR="00F8542E" w:rsidRPr="00D70552" w:rsidSect="00864AFA">
      <w:pgSz w:w="12240" w:h="15840"/>
      <w:pgMar w:top="634" w:right="1094" w:bottom="634" w:left="109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390D9" w14:textId="77777777" w:rsidR="0065569C" w:rsidRDefault="0065569C">
      <w:r>
        <w:separator/>
      </w:r>
    </w:p>
  </w:endnote>
  <w:endnote w:type="continuationSeparator" w:id="0">
    <w:p w14:paraId="437DD46C" w14:textId="77777777" w:rsidR="0065569C" w:rsidRDefault="0065569C">
      <w:r>
        <w:continuationSeparator/>
      </w:r>
    </w:p>
  </w:endnote>
  <w:endnote w:type="continuationNotice" w:id="1">
    <w:p w14:paraId="51083D2E" w14:textId="77777777" w:rsidR="0065569C" w:rsidRDefault="006556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BC992" w14:textId="77777777" w:rsidR="0065569C" w:rsidRDefault="0065569C">
      <w:r>
        <w:separator/>
      </w:r>
    </w:p>
  </w:footnote>
  <w:footnote w:type="continuationSeparator" w:id="0">
    <w:p w14:paraId="32E1EA66" w14:textId="77777777" w:rsidR="0065569C" w:rsidRDefault="0065569C">
      <w:r>
        <w:continuationSeparator/>
      </w:r>
    </w:p>
  </w:footnote>
  <w:footnote w:type="continuationNotice" w:id="1">
    <w:p w14:paraId="73122852" w14:textId="77777777" w:rsidR="0065569C" w:rsidRDefault="006556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A021A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58F6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0B68D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4E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84D1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2258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AD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FC7592"/>
    <w:lvl w:ilvl="0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322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2FF8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3435DE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6E82627"/>
    <w:multiLevelType w:val="multilevel"/>
    <w:tmpl w:val="BA20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55544E"/>
    <w:multiLevelType w:val="hybridMultilevel"/>
    <w:tmpl w:val="160C0B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7F2D0E"/>
    <w:multiLevelType w:val="hybridMultilevel"/>
    <w:tmpl w:val="4446B848"/>
    <w:lvl w:ilvl="0" w:tplc="2864DA14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4" w15:restartNumberingAfterBreak="0">
    <w:nsid w:val="34777C68"/>
    <w:multiLevelType w:val="hybridMultilevel"/>
    <w:tmpl w:val="41826F94"/>
    <w:lvl w:ilvl="0" w:tplc="A002F7B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56C4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FC40D3"/>
    <w:multiLevelType w:val="hybridMultilevel"/>
    <w:tmpl w:val="58F2A604"/>
    <w:lvl w:ilvl="0" w:tplc="A002F7B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A2752"/>
    <w:multiLevelType w:val="hybridMultilevel"/>
    <w:tmpl w:val="68726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52B42"/>
    <w:multiLevelType w:val="multilevel"/>
    <w:tmpl w:val="381014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7C3B492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7411670">
    <w:abstractNumId w:val="9"/>
  </w:num>
  <w:num w:numId="2" w16cid:durableId="1002926431">
    <w:abstractNumId w:val="9"/>
  </w:num>
  <w:num w:numId="3" w16cid:durableId="1977758591">
    <w:abstractNumId w:val="8"/>
  </w:num>
  <w:num w:numId="4" w16cid:durableId="1340542988">
    <w:abstractNumId w:val="8"/>
  </w:num>
  <w:num w:numId="5" w16cid:durableId="504906211">
    <w:abstractNumId w:val="7"/>
  </w:num>
  <w:num w:numId="6" w16cid:durableId="1935046457">
    <w:abstractNumId w:val="6"/>
  </w:num>
  <w:num w:numId="7" w16cid:durableId="756245958">
    <w:abstractNumId w:val="5"/>
  </w:num>
  <w:num w:numId="8" w16cid:durableId="969282710">
    <w:abstractNumId w:val="4"/>
  </w:num>
  <w:num w:numId="9" w16cid:durableId="383674330">
    <w:abstractNumId w:val="3"/>
  </w:num>
  <w:num w:numId="10" w16cid:durableId="828668353">
    <w:abstractNumId w:val="2"/>
  </w:num>
  <w:num w:numId="11" w16cid:durableId="579565391">
    <w:abstractNumId w:val="1"/>
  </w:num>
  <w:num w:numId="12" w16cid:durableId="766734483">
    <w:abstractNumId w:val="0"/>
  </w:num>
  <w:num w:numId="13" w16cid:durableId="1791051544">
    <w:abstractNumId w:val="15"/>
  </w:num>
  <w:num w:numId="14" w16cid:durableId="1378967903">
    <w:abstractNumId w:val="19"/>
  </w:num>
  <w:num w:numId="15" w16cid:durableId="735204507">
    <w:abstractNumId w:val="18"/>
  </w:num>
  <w:num w:numId="16" w16cid:durableId="63649391">
    <w:abstractNumId w:val="10"/>
  </w:num>
  <w:num w:numId="17" w16cid:durableId="1500079798">
    <w:abstractNumId w:val="13"/>
  </w:num>
  <w:num w:numId="18" w16cid:durableId="1687437015">
    <w:abstractNumId w:val="11"/>
  </w:num>
  <w:num w:numId="19" w16cid:durableId="924268864">
    <w:abstractNumId w:val="12"/>
  </w:num>
  <w:num w:numId="20" w16cid:durableId="1517034773">
    <w:abstractNumId w:val="17"/>
  </w:num>
  <w:num w:numId="21" w16cid:durableId="1322543656">
    <w:abstractNumId w:val="14"/>
  </w:num>
  <w:num w:numId="22" w16cid:durableId="11527936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A3"/>
    <w:rsid w:val="000208A3"/>
    <w:rsid w:val="00042F8A"/>
    <w:rsid w:val="00087B03"/>
    <w:rsid w:val="000A3F94"/>
    <w:rsid w:val="000B7F96"/>
    <w:rsid w:val="000C6BE2"/>
    <w:rsid w:val="000D5AB1"/>
    <w:rsid w:val="000D69C7"/>
    <w:rsid w:val="001163A4"/>
    <w:rsid w:val="001456F4"/>
    <w:rsid w:val="00192139"/>
    <w:rsid w:val="001C7D44"/>
    <w:rsid w:val="001E0CD5"/>
    <w:rsid w:val="002045EB"/>
    <w:rsid w:val="002054F3"/>
    <w:rsid w:val="00242265"/>
    <w:rsid w:val="00293B83"/>
    <w:rsid w:val="00297CD7"/>
    <w:rsid w:val="002B7556"/>
    <w:rsid w:val="002C463A"/>
    <w:rsid w:val="002C464A"/>
    <w:rsid w:val="002C7F77"/>
    <w:rsid w:val="002E08C3"/>
    <w:rsid w:val="002F02F4"/>
    <w:rsid w:val="00302A2C"/>
    <w:rsid w:val="00312900"/>
    <w:rsid w:val="00342EED"/>
    <w:rsid w:val="00343C6A"/>
    <w:rsid w:val="003540D5"/>
    <w:rsid w:val="003576AB"/>
    <w:rsid w:val="00381669"/>
    <w:rsid w:val="003B02D6"/>
    <w:rsid w:val="003B1602"/>
    <w:rsid w:val="003D53FF"/>
    <w:rsid w:val="003D682D"/>
    <w:rsid w:val="003E5B4D"/>
    <w:rsid w:val="003F5BC2"/>
    <w:rsid w:val="003F7D90"/>
    <w:rsid w:val="00410A23"/>
    <w:rsid w:val="004169E7"/>
    <w:rsid w:val="0043539B"/>
    <w:rsid w:val="00437EA2"/>
    <w:rsid w:val="00440CA6"/>
    <w:rsid w:val="00452E6A"/>
    <w:rsid w:val="00464AC1"/>
    <w:rsid w:val="00474A83"/>
    <w:rsid w:val="00492DF9"/>
    <w:rsid w:val="00495E17"/>
    <w:rsid w:val="004A46E6"/>
    <w:rsid w:val="004A604C"/>
    <w:rsid w:val="004E20D7"/>
    <w:rsid w:val="0052105A"/>
    <w:rsid w:val="00526EB2"/>
    <w:rsid w:val="00544645"/>
    <w:rsid w:val="0056128B"/>
    <w:rsid w:val="00567D30"/>
    <w:rsid w:val="0058618B"/>
    <w:rsid w:val="00587524"/>
    <w:rsid w:val="00590540"/>
    <w:rsid w:val="005B242F"/>
    <w:rsid w:val="005C7C52"/>
    <w:rsid w:val="00612E68"/>
    <w:rsid w:val="006216D2"/>
    <w:rsid w:val="00630667"/>
    <w:rsid w:val="00644551"/>
    <w:rsid w:val="00644827"/>
    <w:rsid w:val="0065569C"/>
    <w:rsid w:val="00661CD6"/>
    <w:rsid w:val="00665BB7"/>
    <w:rsid w:val="00673C35"/>
    <w:rsid w:val="006A3CE7"/>
    <w:rsid w:val="006A5A90"/>
    <w:rsid w:val="006C2107"/>
    <w:rsid w:val="006F097E"/>
    <w:rsid w:val="006F51A0"/>
    <w:rsid w:val="006F66CB"/>
    <w:rsid w:val="00702D31"/>
    <w:rsid w:val="00720F41"/>
    <w:rsid w:val="00722DF6"/>
    <w:rsid w:val="0076387D"/>
    <w:rsid w:val="00783AC3"/>
    <w:rsid w:val="00794F1D"/>
    <w:rsid w:val="007A2DD6"/>
    <w:rsid w:val="007A3687"/>
    <w:rsid w:val="007A7E89"/>
    <w:rsid w:val="007B1A23"/>
    <w:rsid w:val="007B70CE"/>
    <w:rsid w:val="007D6993"/>
    <w:rsid w:val="008127B7"/>
    <w:rsid w:val="00850536"/>
    <w:rsid w:val="00864AFA"/>
    <w:rsid w:val="00873DB9"/>
    <w:rsid w:val="00875E13"/>
    <w:rsid w:val="00875E8B"/>
    <w:rsid w:val="00885B16"/>
    <w:rsid w:val="00890E6C"/>
    <w:rsid w:val="008B07F3"/>
    <w:rsid w:val="008E2F3C"/>
    <w:rsid w:val="008E6A11"/>
    <w:rsid w:val="008E7263"/>
    <w:rsid w:val="008E7B80"/>
    <w:rsid w:val="008F0755"/>
    <w:rsid w:val="008F15C5"/>
    <w:rsid w:val="00902AC3"/>
    <w:rsid w:val="009135DE"/>
    <w:rsid w:val="009229BA"/>
    <w:rsid w:val="00932B8C"/>
    <w:rsid w:val="00965D17"/>
    <w:rsid w:val="0098088D"/>
    <w:rsid w:val="009942B3"/>
    <w:rsid w:val="009A715B"/>
    <w:rsid w:val="009D7A38"/>
    <w:rsid w:val="00A27383"/>
    <w:rsid w:val="00A40497"/>
    <w:rsid w:val="00A40DB5"/>
    <w:rsid w:val="00A5331B"/>
    <w:rsid w:val="00A56D3E"/>
    <w:rsid w:val="00A646AE"/>
    <w:rsid w:val="00A736B0"/>
    <w:rsid w:val="00A77F40"/>
    <w:rsid w:val="00A92BCA"/>
    <w:rsid w:val="00AE56E5"/>
    <w:rsid w:val="00AF554B"/>
    <w:rsid w:val="00B1665D"/>
    <w:rsid w:val="00B70FAE"/>
    <w:rsid w:val="00B9574A"/>
    <w:rsid w:val="00B9667A"/>
    <w:rsid w:val="00B97EE6"/>
    <w:rsid w:val="00BE6A42"/>
    <w:rsid w:val="00C02612"/>
    <w:rsid w:val="00C219B7"/>
    <w:rsid w:val="00C31D6F"/>
    <w:rsid w:val="00C56E09"/>
    <w:rsid w:val="00C57FF2"/>
    <w:rsid w:val="00C8151E"/>
    <w:rsid w:val="00C83779"/>
    <w:rsid w:val="00C83E3C"/>
    <w:rsid w:val="00C90544"/>
    <w:rsid w:val="00C94BE0"/>
    <w:rsid w:val="00CA167E"/>
    <w:rsid w:val="00CB0471"/>
    <w:rsid w:val="00CC052F"/>
    <w:rsid w:val="00CC4560"/>
    <w:rsid w:val="00CF5F65"/>
    <w:rsid w:val="00CF6D0B"/>
    <w:rsid w:val="00D02A74"/>
    <w:rsid w:val="00D03101"/>
    <w:rsid w:val="00D20A0D"/>
    <w:rsid w:val="00D5186D"/>
    <w:rsid w:val="00D578CC"/>
    <w:rsid w:val="00D70552"/>
    <w:rsid w:val="00D74380"/>
    <w:rsid w:val="00D87025"/>
    <w:rsid w:val="00D905F1"/>
    <w:rsid w:val="00DC2623"/>
    <w:rsid w:val="00DE7BBD"/>
    <w:rsid w:val="00DF56DD"/>
    <w:rsid w:val="00E01DC5"/>
    <w:rsid w:val="00E1198A"/>
    <w:rsid w:val="00E11F29"/>
    <w:rsid w:val="00E23A16"/>
    <w:rsid w:val="00E271BE"/>
    <w:rsid w:val="00E52186"/>
    <w:rsid w:val="00E60568"/>
    <w:rsid w:val="00E83008"/>
    <w:rsid w:val="00E87630"/>
    <w:rsid w:val="00EA7DA6"/>
    <w:rsid w:val="00EC48CE"/>
    <w:rsid w:val="00F13E91"/>
    <w:rsid w:val="00F80160"/>
    <w:rsid w:val="00F8542E"/>
    <w:rsid w:val="00FB06F9"/>
    <w:rsid w:val="00FB1C5E"/>
    <w:rsid w:val="00FB214F"/>
    <w:rsid w:val="00FB5AE9"/>
    <w:rsid w:val="00FE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F11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/>
    <w:lsdException w:name="List" w:semiHidden="1"/>
    <w:lsdException w:name="List Bullet" w:semiHidden="1" w:uiPriority="10" w:qFormat="1"/>
    <w:lsdException w:name="List Number" w:semiHidden="1" w:uiPriority="1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 w:uiPriority="5" w:qFormat="1"/>
    <w:lsdException w:name="Signature" w:semiHidden="1" w:uiPriority="6" w:qFormat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unhideWhenUsed="1" w:qFormat="1"/>
    <w:lsdException w:name="Salutation" w:semiHidden="1" w:uiPriority="4" w:qFormat="1"/>
    <w:lsdException w:name="Date" w:semiHidden="1" w:uiPriority="3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 w:unhideWhenUsed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unhideWhenUsed="1" w:qFormat="1"/>
    <w:lsdException w:name="Subtle Reference" w:semiHidden="1" w:uiPriority="31" w:qFormat="1"/>
    <w:lsdException w:name="Intense Reference" w:semiHidden="1" w:uiPriority="32" w:unhideWhenUsed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6D2"/>
    <w:pPr>
      <w:spacing w:after="0" w:line="288" w:lineRule="auto"/>
      <w:ind w:right="720"/>
    </w:pPr>
    <w:rPr>
      <w:sz w:val="20"/>
    </w:rPr>
  </w:style>
  <w:style w:type="paragraph" w:styleId="Heading1">
    <w:name w:val="heading 1"/>
    <w:basedOn w:val="Normal"/>
    <w:link w:val="Heading1Char"/>
    <w:uiPriority w:val="9"/>
    <w:qFormat/>
    <w:rsid w:val="006216D2"/>
    <w:pPr>
      <w:keepNext/>
      <w:keepLines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AFA"/>
    <w:pPr>
      <w:keepNext/>
      <w:keepLines/>
      <w:spacing w:after="120" w:line="240" w:lineRule="auto"/>
      <w:outlineLvl w:val="1"/>
    </w:pPr>
    <w:rPr>
      <w:rFonts w:eastAsiaTheme="majorEastAsia" w:cstheme="majorBidi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6387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6387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E1198A"/>
    <w:pPr>
      <w:spacing w:line="1000" w:lineRule="exact"/>
      <w:contextualSpacing/>
    </w:pPr>
    <w:rPr>
      <w:rFonts w:asciiTheme="majorHAnsi" w:eastAsiaTheme="majorEastAsia" w:hAnsiTheme="majorHAnsi" w:cstheme="majorBidi"/>
      <w:b/>
      <w:caps/>
      <w:color w:val="39A5B7" w:themeColor="accent1"/>
      <w:spacing w:val="4"/>
      <w:kern w:val="28"/>
      <w:sz w:val="110"/>
    </w:rPr>
  </w:style>
  <w:style w:type="character" w:customStyle="1" w:styleId="TitleChar">
    <w:name w:val="Title Char"/>
    <w:basedOn w:val="DefaultParagraphFont"/>
    <w:link w:val="Title"/>
    <w:uiPriority w:val="1"/>
    <w:rsid w:val="00E1198A"/>
    <w:rPr>
      <w:rFonts w:asciiTheme="majorHAnsi" w:eastAsiaTheme="majorEastAsia" w:hAnsiTheme="majorHAnsi" w:cstheme="majorBidi"/>
      <w:b/>
      <w:caps/>
      <w:color w:val="39A5B7" w:themeColor="accent1"/>
      <w:spacing w:val="4"/>
      <w:kern w:val="28"/>
      <w:sz w:val="110"/>
    </w:rPr>
  </w:style>
  <w:style w:type="character" w:styleId="Hyperlink">
    <w:name w:val="Hyperlink"/>
    <w:basedOn w:val="DefaultParagraphFont"/>
    <w:uiPriority w:val="99"/>
    <w:semiHidden/>
    <w:rsid w:val="00FB1C5E"/>
    <w:rPr>
      <w:color w:val="39A5B7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216D2"/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styleId="Subtitle">
    <w:name w:val="Subtitle"/>
    <w:basedOn w:val="Normal"/>
    <w:link w:val="SubtitleChar"/>
    <w:uiPriority w:val="11"/>
    <w:qFormat/>
    <w:rsid w:val="00C83779"/>
    <w:pPr>
      <w:numPr>
        <w:ilvl w:val="1"/>
      </w:numPr>
      <w:spacing w:after="160"/>
      <w:contextualSpacing/>
    </w:pPr>
    <w:rPr>
      <w:rFonts w:asciiTheme="majorHAnsi" w:eastAsiaTheme="minorEastAsia" w:hAnsiTheme="majorHAnsi"/>
      <w:b/>
      <w:caps/>
      <w:color w:val="39A5B7" w:themeColor="accent1"/>
    </w:rPr>
  </w:style>
  <w:style w:type="character" w:styleId="PlaceholderText">
    <w:name w:val="Placeholder Text"/>
    <w:basedOn w:val="DefaultParagraphFont"/>
    <w:uiPriority w:val="99"/>
    <w:semiHidden/>
    <w:rsid w:val="00DF56DD"/>
    <w:rPr>
      <w:color w:val="3A3836" w:themeColor="background2" w:themeShade="40"/>
    </w:rPr>
  </w:style>
  <w:style w:type="character" w:customStyle="1" w:styleId="SubtitleChar">
    <w:name w:val="Subtitle Char"/>
    <w:basedOn w:val="DefaultParagraphFont"/>
    <w:link w:val="Subtitle"/>
    <w:uiPriority w:val="11"/>
    <w:rsid w:val="007D6993"/>
    <w:rPr>
      <w:rFonts w:asciiTheme="majorHAnsi" w:eastAsiaTheme="minorEastAsia" w:hAnsiTheme="majorHAnsi"/>
      <w:b/>
      <w:caps/>
      <w:color w:val="39A5B7" w:themeColor="accen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DF56DD"/>
    <w:pPr>
      <w:pBdr>
        <w:top w:val="single" w:sz="4" w:space="10" w:color="39A5B7" w:themeColor="accent1"/>
        <w:bottom w:val="single" w:sz="4" w:space="10" w:color="39A5B7" w:themeColor="accent1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D6993"/>
    <w:rPr>
      <w:i/>
      <w:iCs/>
      <w:color w:val="2A7B88" w:themeColor="accent1" w:themeShade="BF"/>
      <w:sz w:val="20"/>
    </w:rPr>
  </w:style>
  <w:style w:type="character" w:styleId="IntenseEmphasis">
    <w:name w:val="Intense Emphasis"/>
    <w:basedOn w:val="DefaultParagraphFont"/>
    <w:uiPriority w:val="21"/>
    <w:semiHidden/>
    <w:qFormat/>
    <w:rsid w:val="00DF56DD"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DF56DD"/>
    <w:rPr>
      <w:b/>
      <w:bCs/>
      <w:smallCaps/>
      <w:color w:val="2A7B88" w:themeColor="accent1" w:themeShade="BF"/>
      <w:spacing w:val="5"/>
    </w:rPr>
  </w:style>
  <w:style w:type="paragraph" w:styleId="BlockText">
    <w:name w:val="Block Text"/>
    <w:basedOn w:val="Normal"/>
    <w:uiPriority w:val="99"/>
    <w:semiHidden/>
    <w:rsid w:val="00DF56DD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rFonts w:eastAsiaTheme="minorEastAsia"/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rsid w:val="00DF56DD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D6993"/>
    <w:rPr>
      <w:sz w:val="20"/>
      <w:szCs w:val="16"/>
    </w:rPr>
  </w:style>
  <w:style w:type="paragraph" w:styleId="BodyText3">
    <w:name w:val="Body Text 3"/>
    <w:basedOn w:val="Normal"/>
    <w:link w:val="BodyText3Char"/>
    <w:uiPriority w:val="99"/>
    <w:semiHidden/>
    <w:rsid w:val="00DF56D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D6993"/>
    <w:rPr>
      <w:sz w:val="20"/>
      <w:szCs w:val="16"/>
    </w:rPr>
  </w:style>
  <w:style w:type="character" w:styleId="CommentReference">
    <w:name w:val="annotation reference"/>
    <w:basedOn w:val="DefaultParagraphFont"/>
    <w:uiPriority w:val="99"/>
    <w:semiHidden/>
    <w:rsid w:val="00A736B0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DF56DD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D6993"/>
    <w:rPr>
      <w:rFonts w:ascii="Segoe UI" w:hAnsi="Segoe UI" w:cs="Segoe UI"/>
      <w:sz w:val="20"/>
      <w:szCs w:val="16"/>
    </w:rPr>
  </w:style>
  <w:style w:type="character" w:styleId="FollowedHyperlink">
    <w:name w:val="FollowedHyperlink"/>
    <w:basedOn w:val="DefaultParagraphFont"/>
    <w:uiPriority w:val="99"/>
    <w:semiHidden/>
    <w:rsid w:val="00DF56DD"/>
    <w:rPr>
      <w:color w:val="7B4968" w:themeColor="accent5" w:themeShade="B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64AFA"/>
    <w:rPr>
      <w:rFonts w:eastAsiaTheme="majorEastAsia" w:cstheme="majorBidi"/>
      <w:sz w:val="20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993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993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qFormat/>
    <w:rsid w:val="00A736B0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A736B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993"/>
    <w:rPr>
      <w:rFonts w:ascii="Segoe UI" w:hAnsi="Segoe UI" w:cs="Segoe UI"/>
      <w:sz w:val="20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A736B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9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73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993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A736B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6993"/>
    <w:rPr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A736B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736B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993"/>
    <w:rPr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A736B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rsid w:val="00A736B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A736B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6993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A736B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rsid w:val="00A736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D6993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A736B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6993"/>
    <w:rPr>
      <w:rFonts w:ascii="Consolas" w:hAnsi="Consolas"/>
      <w:sz w:val="20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rsid w:val="00D705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72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Skills">
    <w:name w:val="Bullets Skills"/>
    <w:basedOn w:val="Normal"/>
    <w:semiHidden/>
    <w:qFormat/>
    <w:rsid w:val="00864AFA"/>
    <w:pPr>
      <w:widowControl w:val="0"/>
      <w:numPr>
        <w:numId w:val="17"/>
      </w:numPr>
      <w:autoSpaceDE w:val="0"/>
      <w:autoSpaceDN w:val="0"/>
      <w:spacing w:line="312" w:lineRule="auto"/>
    </w:pPr>
    <w:rPr>
      <w:rFonts w:eastAsia="Arial" w:cs="Arial"/>
      <w:color w:val="auto"/>
      <w:sz w:val="18"/>
      <w:szCs w:val="16"/>
      <w:lang w:bidi="en-US"/>
    </w:rPr>
  </w:style>
  <w:style w:type="paragraph" w:customStyle="1" w:styleId="BulletedList">
    <w:name w:val="Bulleted List"/>
    <w:basedOn w:val="Normal"/>
    <w:uiPriority w:val="12"/>
    <w:qFormat/>
    <w:rsid w:val="00864AFA"/>
    <w:pPr>
      <w:widowControl w:val="0"/>
      <w:numPr>
        <w:numId w:val="5"/>
      </w:numPr>
      <w:tabs>
        <w:tab w:val="left" w:pos="5850"/>
      </w:tabs>
      <w:autoSpaceDE w:val="0"/>
      <w:autoSpaceDN w:val="0"/>
      <w:jc w:val="both"/>
    </w:pPr>
    <w:rPr>
      <w:rFonts w:eastAsia="Arial" w:cs="Arial"/>
      <w:color w:val="auto"/>
      <w:szCs w:val="20"/>
      <w:lang w:bidi="en-US"/>
    </w:rPr>
  </w:style>
  <w:style w:type="character" w:customStyle="1" w:styleId="NotBold">
    <w:name w:val="Not Bold"/>
    <w:uiPriority w:val="1"/>
    <w:qFormat/>
    <w:rsid w:val="006216D2"/>
    <w:rPr>
      <w:b/>
      <w:caps/>
      <w:smallCaps w:val="0"/>
      <w:color w:val="auto"/>
    </w:rPr>
  </w:style>
  <w:style w:type="paragraph" w:styleId="Header">
    <w:name w:val="header"/>
    <w:basedOn w:val="Normal"/>
    <w:link w:val="HeaderChar"/>
    <w:uiPriority w:val="99"/>
    <w:semiHidden/>
    <w:rsid w:val="00CC052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52F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CC052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052F"/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216D2"/>
    <w:rPr>
      <w:color w:val="605E5C"/>
      <w:shd w:val="clear" w:color="auto" w:fill="E1DFDD"/>
    </w:rPr>
  </w:style>
  <w:style w:type="paragraph" w:customStyle="1" w:styleId="public-draftstyledefault-unorderedlistitem">
    <w:name w:val="public-draftstyledefault-unorderedlistitem"/>
    <w:basedOn w:val="Normal"/>
    <w:rsid w:val="000208A3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semiHidden/>
    <w:qFormat/>
    <w:rsid w:val="00020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ansangha/Library/Containers/com.microsoft.Word/Data/Library/Application%20Support/Microsoft/Office/16.0/DTS/Search/%7b969A4AC8-66ED-6749-8B32-9C5412C8C851%7dtf45125363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62E9E10467EC4EBFADE43C2C15C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AD129-4101-8D43-B5AB-E08818487998}"/>
      </w:docPartPr>
      <w:docPartBody>
        <w:p w:rsidR="00000000" w:rsidRDefault="00000000">
          <w:pPr>
            <w:pStyle w:val="3F62E9E10467EC4EBFADE43C2C15CF19"/>
          </w:pPr>
          <w:r>
            <w:t>Contact Info</w:t>
          </w:r>
        </w:p>
      </w:docPartBody>
    </w:docPart>
    <w:docPart>
      <w:docPartPr>
        <w:name w:val="7D2D592C3701A5408A8D9AD3D1EA5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09436-6D38-254C-9C8E-B122E40F48A9}"/>
      </w:docPartPr>
      <w:docPartBody>
        <w:p w:rsidR="00000000" w:rsidRDefault="00000000">
          <w:pPr>
            <w:pStyle w:val="7D2D592C3701A5408A8D9AD3D1EA5AF8"/>
          </w:pPr>
          <w:r>
            <w:t>EXPERIENCE</w:t>
          </w:r>
        </w:p>
      </w:docPartBody>
    </w:docPart>
    <w:docPart>
      <w:docPartPr>
        <w:name w:val="5E9EC87CEEF3014A9CB7B8A68C65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ECF82-9FD6-254C-81C6-FB3D085A0947}"/>
      </w:docPartPr>
      <w:docPartBody>
        <w:p w:rsidR="00000000" w:rsidRDefault="00000000">
          <w:pPr>
            <w:pStyle w:val="5E9EC87CEEF3014A9CB7B8A68C65FB40"/>
          </w:pPr>
          <w:r>
            <w:t>EDUCATION</w:t>
          </w:r>
        </w:p>
      </w:docPartBody>
    </w:docPart>
    <w:docPart>
      <w:docPartPr>
        <w:name w:val="5C89983311B61045993E20CED92EE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4285B-CCB9-744F-AB82-E03879B6009E}"/>
      </w:docPartPr>
      <w:docPartBody>
        <w:p w:rsidR="00000000" w:rsidRDefault="00000000">
          <w:pPr>
            <w:pStyle w:val="5C89983311B61045993E20CED92EE0E4"/>
          </w:pPr>
          <w:r w:rsidRPr="00FE02DA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4A"/>
    <w:rsid w:val="001456F4"/>
    <w:rsid w:val="007A264A"/>
    <w:rsid w:val="007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after="0" w:line="288" w:lineRule="auto"/>
      <w:ind w:right="720"/>
      <w:contextualSpacing/>
      <w:outlineLvl w:val="0"/>
    </w:pPr>
    <w:rPr>
      <w:rFonts w:asciiTheme="majorHAnsi" w:eastAsiaTheme="majorEastAsia" w:hAnsiTheme="majorHAnsi" w:cstheme="majorBidi"/>
      <w:b/>
      <w:caps/>
      <w:color w:val="000000" w:themeColor="text1"/>
      <w:kern w:val="0"/>
      <w:sz w:val="20"/>
      <w:szCs w:val="32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942053EA9AC54CB9810041D57C3E67">
    <w:name w:val="89942053EA9AC54CB9810041D57C3E67"/>
  </w:style>
  <w:style w:type="paragraph" w:customStyle="1" w:styleId="1F5E4C61336AB2408797676C0C39990B">
    <w:name w:val="1F5E4C61336AB2408797676C0C39990B"/>
  </w:style>
  <w:style w:type="paragraph" w:customStyle="1" w:styleId="8A4C276C77785942940E560EC1B024D8">
    <w:name w:val="8A4C276C77785942940E560EC1B024D8"/>
  </w:style>
  <w:style w:type="paragraph" w:customStyle="1" w:styleId="3F62E9E10467EC4EBFADE43C2C15CF19">
    <w:name w:val="3F62E9E10467EC4EBFADE43C2C15CF19"/>
  </w:style>
  <w:style w:type="paragraph" w:customStyle="1" w:styleId="B0F558295B626D45860130AAAEE50B08">
    <w:name w:val="B0F558295B626D45860130AAAEE50B08"/>
  </w:style>
  <w:style w:type="paragraph" w:customStyle="1" w:styleId="B5F39E24B4114743BB17FAECED09971B">
    <w:name w:val="B5F39E24B4114743BB17FAECED09971B"/>
  </w:style>
  <w:style w:type="paragraph" w:customStyle="1" w:styleId="B961003043836149928FF0444CEEEE3A">
    <w:name w:val="B961003043836149928FF0444CEEEE3A"/>
  </w:style>
  <w:style w:type="paragraph" w:customStyle="1" w:styleId="1B025C456D4BC841859A2A2405213599">
    <w:name w:val="1B025C456D4BC841859A2A2405213599"/>
  </w:style>
  <w:style w:type="paragraph" w:customStyle="1" w:styleId="7D2D592C3701A5408A8D9AD3D1EA5AF8">
    <w:name w:val="7D2D592C3701A5408A8D9AD3D1EA5AF8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00000" w:themeColor="text1"/>
      <w:kern w:val="0"/>
      <w:sz w:val="20"/>
      <w:szCs w:val="32"/>
      <w:lang w:val="en-US" w:eastAsia="en-US"/>
      <w14:ligatures w14:val="none"/>
    </w:rPr>
  </w:style>
  <w:style w:type="paragraph" w:customStyle="1" w:styleId="DA21AF84DB680F4CA06EF09BE63791B1">
    <w:name w:val="DA21AF84DB680F4CA06EF09BE63791B1"/>
  </w:style>
  <w:style w:type="character" w:customStyle="1" w:styleId="NotBold">
    <w:name w:val="Not Bold"/>
    <w:uiPriority w:val="1"/>
    <w:qFormat/>
    <w:rPr>
      <w:b/>
      <w:caps/>
      <w:smallCaps w:val="0"/>
      <w:color w:val="auto"/>
    </w:rPr>
  </w:style>
  <w:style w:type="paragraph" w:customStyle="1" w:styleId="51C8F409816D1049899E9F6422AF00C7">
    <w:name w:val="51C8F409816D1049899E9F6422AF00C7"/>
  </w:style>
  <w:style w:type="paragraph" w:customStyle="1" w:styleId="D98E7A825DD9E046B8D488BBF90126D5">
    <w:name w:val="D98E7A825DD9E046B8D488BBF90126D5"/>
  </w:style>
  <w:style w:type="paragraph" w:customStyle="1" w:styleId="F9234BE4A33B0B42B3FD80E908F05C8C">
    <w:name w:val="F9234BE4A33B0B42B3FD80E908F05C8C"/>
  </w:style>
  <w:style w:type="paragraph" w:customStyle="1" w:styleId="5BF92DF895354D44B70449D9E7F06247">
    <w:name w:val="5BF92DF895354D44B70449D9E7F06247"/>
  </w:style>
  <w:style w:type="paragraph" w:customStyle="1" w:styleId="5F22FD71FA94A54383F6F24B44923F53">
    <w:name w:val="5F22FD71FA94A54383F6F24B44923F53"/>
  </w:style>
  <w:style w:type="paragraph" w:customStyle="1" w:styleId="691AD67A07E72D44B4027C52BC7B1BFD">
    <w:name w:val="691AD67A07E72D44B4027C52BC7B1BFD"/>
  </w:style>
  <w:style w:type="paragraph" w:customStyle="1" w:styleId="0B3B4A109509824B8AEB74D8C958C0C0">
    <w:name w:val="0B3B4A109509824B8AEB74D8C958C0C0"/>
  </w:style>
  <w:style w:type="paragraph" w:customStyle="1" w:styleId="8CE1DF0AECDDCA4CA334104500AFD27D">
    <w:name w:val="8CE1DF0AECDDCA4CA334104500AFD27D"/>
  </w:style>
  <w:style w:type="paragraph" w:customStyle="1" w:styleId="6CD92017D2B1B049834087F8433FB71D">
    <w:name w:val="6CD92017D2B1B049834087F8433FB71D"/>
  </w:style>
  <w:style w:type="paragraph" w:customStyle="1" w:styleId="71EA2DED93CA4C4C83DD76CEE38FDF22">
    <w:name w:val="71EA2DED93CA4C4C83DD76CEE38FDF22"/>
  </w:style>
  <w:style w:type="paragraph" w:customStyle="1" w:styleId="FE5C467D982ECF48B453BF9823B3691D">
    <w:name w:val="FE5C467D982ECF48B453BF9823B3691D"/>
  </w:style>
  <w:style w:type="paragraph" w:customStyle="1" w:styleId="5E9EC87CEEF3014A9CB7B8A68C65FB40">
    <w:name w:val="5E9EC87CEEF3014A9CB7B8A68C65FB40"/>
  </w:style>
  <w:style w:type="paragraph" w:customStyle="1" w:styleId="8CD92DE9F46D6A42BDA9F8FD8B2FF088">
    <w:name w:val="8CD92DE9F46D6A42BDA9F8FD8B2FF088"/>
  </w:style>
  <w:style w:type="paragraph" w:customStyle="1" w:styleId="C1BDA2441C0A7843BF382E3C049E6A88">
    <w:name w:val="C1BDA2441C0A7843BF382E3C049E6A88"/>
  </w:style>
  <w:style w:type="paragraph" w:customStyle="1" w:styleId="FB070832C0650840A16FB346C62A7A43">
    <w:name w:val="FB070832C0650840A16FB346C62A7A43"/>
  </w:style>
  <w:style w:type="paragraph" w:customStyle="1" w:styleId="5C89983311B61045993E20CED92EE0E4">
    <w:name w:val="5C89983311B61045993E20CED92EE0E4"/>
  </w:style>
  <w:style w:type="paragraph" w:customStyle="1" w:styleId="0DE925AF018F1D4284D90AE74206BF02">
    <w:name w:val="0DE925AF018F1D4284D90AE74206BF02"/>
  </w:style>
  <w:style w:type="paragraph" w:customStyle="1" w:styleId="68D9A28005578E4FB01799CC15ABD368">
    <w:name w:val="68D9A28005578E4FB01799CC15ABD368"/>
  </w:style>
  <w:style w:type="paragraph" w:customStyle="1" w:styleId="BEF78360131F5F47B5879B555816F7C6">
    <w:name w:val="BEF78360131F5F47B5879B555816F7C6"/>
  </w:style>
  <w:style w:type="paragraph" w:customStyle="1" w:styleId="C9545A2BF7588D4293006B12086C3BD5">
    <w:name w:val="C9545A2BF7588D4293006B12086C3BD5"/>
    <w:rsid w:val="007A264A"/>
  </w:style>
  <w:style w:type="paragraph" w:customStyle="1" w:styleId="A4B0CFAE4D9E8B4C9DAB505B8399C9A3">
    <w:name w:val="A4B0CFAE4D9E8B4C9DAB505B8399C9A3"/>
    <w:rsid w:val="007A264A"/>
  </w:style>
  <w:style w:type="paragraph" w:customStyle="1" w:styleId="62A7AE6496523541BE61B28E1DFBC63C">
    <w:name w:val="62A7AE6496523541BE61B28E1DFBC63C"/>
    <w:rsid w:val="007A264A"/>
  </w:style>
  <w:style w:type="paragraph" w:customStyle="1" w:styleId="E4F7611715FF91438C9A4FC8DA4B0E00">
    <w:name w:val="E4F7611715FF91438C9A4FC8DA4B0E00"/>
    <w:rsid w:val="007A264A"/>
  </w:style>
  <w:style w:type="paragraph" w:customStyle="1" w:styleId="7EE05DFA7B546F499029A4380BF69ADA">
    <w:name w:val="7EE05DFA7B546F499029A4380BF69ADA"/>
    <w:rsid w:val="007A264A"/>
  </w:style>
  <w:style w:type="paragraph" w:customStyle="1" w:styleId="BD244BAB08F0EA47A9F71A827FA65717">
    <w:name w:val="BD244BAB08F0EA47A9F71A827FA65717"/>
    <w:rsid w:val="007A264A"/>
  </w:style>
  <w:style w:type="paragraph" w:customStyle="1" w:styleId="4D80F9A82CA1EF4C81D569CC4D560CE4">
    <w:name w:val="4D80F9A82CA1EF4C81D569CC4D560CE4"/>
    <w:rsid w:val="007A264A"/>
  </w:style>
  <w:style w:type="paragraph" w:customStyle="1" w:styleId="4C150C32F945D84F9ABD027D5B82D452">
    <w:name w:val="4C150C32F945D84F9ABD027D5B82D452"/>
    <w:rsid w:val="007A264A"/>
  </w:style>
  <w:style w:type="paragraph" w:customStyle="1" w:styleId="ED1718CAAF29684D956E0FB21223A38D">
    <w:name w:val="ED1718CAAF29684D956E0FB21223A38D"/>
    <w:rsid w:val="007A264A"/>
  </w:style>
  <w:style w:type="paragraph" w:customStyle="1" w:styleId="8F6BB3ACBDA97F44B6DB7CFE921BF290">
    <w:name w:val="8F6BB3ACBDA97F44B6DB7CFE921BF290"/>
    <w:rsid w:val="007A264A"/>
  </w:style>
  <w:style w:type="paragraph" w:customStyle="1" w:styleId="FFCAEB7D6CC640409131E0366369ED4D">
    <w:name w:val="FFCAEB7D6CC640409131E0366369ED4D"/>
    <w:rsid w:val="007A264A"/>
  </w:style>
  <w:style w:type="paragraph" w:customStyle="1" w:styleId="3C893620C8CCEE4FB050E202460BDFFB">
    <w:name w:val="3C893620C8CCEE4FB050E202460BDFFB"/>
    <w:rsid w:val="007A264A"/>
  </w:style>
  <w:style w:type="paragraph" w:customStyle="1" w:styleId="EA94031F4B1C294EA1F0A106804FB1B3">
    <w:name w:val="EA94031F4B1C294EA1F0A106804FB1B3"/>
    <w:rsid w:val="007A26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ustom 87">
      <a:majorFont>
        <a:latin typeface="Montserrat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58302C-FCE1-404F-8458-94D42AEDE0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54D57E-FD9B-4FBF-92B7-4519259A41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523B32AD-3BF7-4377-9B31-A83D9A03BD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E78981-0367-4672-8245-9615348EE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bold resume.dotx</Template>
  <TotalTime>0</TotalTime>
  <Pages>3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2026-06-30T14:58:00Z</dcterms:created>
  <dcterms:modified xsi:type="dcterms:W3CDTF">2026-06-30T15:41:00Z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